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AD12D" w14:textId="5AC705CB" w:rsidR="00DD3D0D" w:rsidRPr="00AB4347" w:rsidRDefault="00DD3D0D" w:rsidP="00DD3D0D">
      <w:pPr>
        <w:spacing w:after="240" w:line="240" w:lineRule="auto"/>
        <w:rPr>
          <w:rFonts w:eastAsia="Times New Roman"/>
          <w:color w:val="2F5496" w:themeColor="accent5" w:themeShade="BF"/>
          <w:sz w:val="40"/>
          <w:szCs w:val="40"/>
        </w:rPr>
      </w:pPr>
      <w:r w:rsidRPr="00AB4347">
        <w:rPr>
          <w:rFonts w:eastAsia="Times New Roman"/>
          <w:color w:val="2F5496" w:themeColor="accent5" w:themeShade="BF"/>
          <w:sz w:val="40"/>
          <w:szCs w:val="40"/>
        </w:rPr>
        <w:t xml:space="preserve">Reasonable </w:t>
      </w:r>
      <w:r w:rsidR="00422CC2">
        <w:rPr>
          <w:rFonts w:eastAsia="Times New Roman"/>
          <w:color w:val="2F5496" w:themeColor="accent5" w:themeShade="BF"/>
          <w:sz w:val="40"/>
          <w:szCs w:val="40"/>
        </w:rPr>
        <w:t>a</w:t>
      </w:r>
      <w:r w:rsidRPr="00AB4347">
        <w:rPr>
          <w:rFonts w:eastAsia="Times New Roman"/>
          <w:color w:val="2F5496" w:themeColor="accent5" w:themeShade="BF"/>
          <w:sz w:val="40"/>
          <w:szCs w:val="40"/>
        </w:rPr>
        <w:t xml:space="preserve">djustments </w:t>
      </w:r>
      <w:r w:rsidR="00422CC2">
        <w:rPr>
          <w:rFonts w:eastAsia="Times New Roman"/>
          <w:color w:val="2F5496" w:themeColor="accent5" w:themeShade="BF"/>
          <w:sz w:val="40"/>
          <w:szCs w:val="40"/>
        </w:rPr>
        <w:t>p</w:t>
      </w:r>
      <w:r w:rsidRPr="00AB4347">
        <w:rPr>
          <w:rFonts w:eastAsia="Times New Roman"/>
          <w:color w:val="2F5496" w:themeColor="accent5" w:themeShade="BF"/>
          <w:sz w:val="40"/>
          <w:szCs w:val="40"/>
        </w:rPr>
        <w:t xml:space="preserve">assport </w:t>
      </w:r>
    </w:p>
    <w:p w14:paraId="5C376DA8" w14:textId="23D7E1E4" w:rsidR="00DD3D0D" w:rsidRPr="00DD3D0D" w:rsidRDefault="3A22F8D5" w:rsidP="00DD3D0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passport is designed for </w:t>
      </w:r>
      <w:r w:rsidR="47060669"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>staff</w:t>
      </w:r>
      <w:r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who have a long-term health condition, mental health condition, neurodiversity or disability/learning disability or difficulty, to help them access the support they may need in the workplace. The aim is to minimise the need to re-negotiate reasonable adjustments every time a</w:t>
      </w:r>
      <w:r w:rsidR="232F6E0D"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staff member</w:t>
      </w:r>
      <w:r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moves post/ moves between departments or is assigned a new line manager. For more information see </w:t>
      </w:r>
      <w:commentRangeStart w:id="0"/>
      <w:r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Reasonable Adjustments Policy    </w:t>
      </w:r>
      <w:commentRangeEnd w:id="0"/>
      <w:r w:rsidR="00DD3D0D" w:rsidRPr="00DD3D0D">
        <w:rPr>
          <w:rStyle w:val="CommentReference"/>
          <w:rFonts w:ascii="Arial" w:eastAsia="Times New Roman" w:hAnsi="Arial" w:cs="Arial"/>
          <w:color w:val="000000"/>
          <w:sz w:val="24"/>
          <w:szCs w:val="24"/>
        </w:rPr>
        <w:commentReference w:id="0"/>
      </w:r>
    </w:p>
    <w:p w14:paraId="5576BCB7" w14:textId="158AE44A" w:rsidR="00DD3D0D" w:rsidRPr="00DD3D0D" w:rsidRDefault="3A22F8D5" w:rsidP="00DD3D0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This document will be stored on </w:t>
      </w:r>
      <w:r w:rsidR="21DCAAA5"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HR </w:t>
      </w:r>
      <w:r w:rsidR="0535FB3D"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>system if requested by the member of staff</w:t>
      </w:r>
      <w:r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and both the </w:t>
      </w:r>
      <w:r w:rsidR="4E04DB27"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>staff member</w:t>
      </w:r>
      <w:r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and line manager will have access to a copy. This document should be regularly reviewed and updated.  </w:t>
      </w:r>
      <w:r w:rsidR="37B04399" w:rsidRPr="76FDC00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14:paraId="4732ADE5" w14:textId="77777777" w:rsidR="00DD3D0D" w:rsidRPr="00DD3D0D" w:rsidRDefault="00DD3D0D" w:rsidP="00DD3D0D">
      <w:pPr>
        <w:rPr>
          <w:rFonts w:ascii="Arial" w:hAnsi="Arial" w:cs="Arial"/>
          <w:b/>
          <w:bCs/>
          <w:sz w:val="24"/>
          <w:szCs w:val="24"/>
        </w:rPr>
      </w:pPr>
      <w:r w:rsidRPr="00DD3D0D">
        <w:rPr>
          <w:rFonts w:ascii="Arial" w:hAnsi="Arial" w:cs="Arial"/>
          <w:b/>
          <w:bCs/>
          <w:sz w:val="24"/>
          <w:szCs w:val="24"/>
        </w:rPr>
        <w:t>Section 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8"/>
        <w:gridCol w:w="5418"/>
      </w:tblGrid>
      <w:tr w:rsidR="00DD3D0D" w14:paraId="6BC371E4" w14:textId="77777777" w:rsidTr="76FDC004">
        <w:tc>
          <w:tcPr>
            <w:tcW w:w="3598" w:type="dxa"/>
          </w:tcPr>
          <w:p w14:paraId="7E45F5DE" w14:textId="53D12649" w:rsidR="00DD3D0D" w:rsidRPr="002F398F" w:rsidRDefault="3A22F8D5" w:rsidP="002F398F">
            <w:pPr>
              <w:rPr>
                <w:rFonts w:ascii="Arial Nova" w:eastAsia="Arial Nova" w:hAnsi="Arial Nova" w:cs="Arial Nova"/>
                <w:b/>
                <w:bCs/>
                <w:rPrChange w:id="1" w:author="Dawn Osborne" w:date="2026-04-02T14:39:00Z">
                  <w:rPr>
                    <w:b/>
                    <w:bCs/>
                  </w:rPr>
                </w:rPrChange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rPrChange w:id="2" w:author="Dawn Osborne" w:date="2026-04-02T14:39:00Z" w16du:dateUtc="2026-04-02T14:39:17Z">
                  <w:rPr>
                    <w:b/>
                    <w:bCs/>
                  </w:rPr>
                </w:rPrChange>
              </w:rPr>
              <w:t xml:space="preserve">Name of </w:t>
            </w:r>
            <w:r w:rsidR="1DE249BE" w:rsidRPr="76FDC004">
              <w:rPr>
                <w:rFonts w:ascii="Arial Nova" w:eastAsia="Arial Nova" w:hAnsi="Arial Nova" w:cs="Arial Nova"/>
                <w:b/>
                <w:bCs/>
              </w:rPr>
              <w:t>s</w:t>
            </w:r>
            <w:r w:rsidR="5F6549FB" w:rsidRPr="76FDC004">
              <w:rPr>
                <w:rFonts w:ascii="Arial Nova" w:eastAsia="Arial Nova" w:hAnsi="Arial Nova" w:cs="Arial Nova"/>
                <w:b/>
                <w:bCs/>
              </w:rPr>
              <w:t>taff</w:t>
            </w:r>
            <w:r w:rsidR="7801657C" w:rsidRPr="76FDC004">
              <w:rPr>
                <w:rFonts w:ascii="Arial Nova" w:eastAsia="Arial Nova" w:hAnsi="Arial Nova" w:cs="Arial Nova"/>
                <w:b/>
                <w:bCs/>
              </w:rPr>
              <w:t xml:space="preserve"> member</w:t>
            </w:r>
            <w:r w:rsidRPr="76FDC004">
              <w:rPr>
                <w:rFonts w:ascii="Arial Nova" w:eastAsia="Arial Nova" w:hAnsi="Arial Nova" w:cs="Arial Nova"/>
                <w:b/>
                <w:bCs/>
                <w:rPrChange w:id="3" w:author="Dawn Osborne" w:date="2026-04-02T14:39:00Z" w16du:dateUtc="2026-04-02T14:39:17Z">
                  <w:rPr>
                    <w:b/>
                    <w:bCs/>
                  </w:rPr>
                </w:rPrChange>
              </w:rPr>
              <w:t xml:space="preserve"> to whom this passport relates</w:t>
            </w:r>
          </w:p>
        </w:tc>
        <w:sdt>
          <w:sdtPr>
            <w:rPr>
              <w:rFonts w:ascii="Arial Nova" w:eastAsia="Arial Nova" w:hAnsi="Arial Nova" w:cs="Arial Nova"/>
              <w:color w:val="44546A" w:themeColor="text2"/>
            </w:rPr>
            <w:id w:val="15200937"/>
            <w:placeholder>
              <w:docPart w:val="6E033A66AB674FA4A714F209EA0ECF98"/>
            </w:placeholder>
            <w:showingPlcHdr/>
            <w:text/>
          </w:sdtPr>
          <w:sdtContent>
            <w:tc>
              <w:tcPr>
                <w:tcW w:w="5418" w:type="dxa"/>
              </w:tcPr>
              <w:p w14:paraId="5CF63105" w14:textId="77777777" w:rsidR="00DD3D0D" w:rsidRPr="00962398" w:rsidRDefault="00DD3D0D" w:rsidP="3996DA87">
                <w:pPr>
                  <w:rPr>
                    <w:rFonts w:ascii="Arial Nova" w:eastAsia="Arial Nova" w:hAnsi="Arial Nova" w:cs="Arial Nova"/>
                    <w:color w:val="44546A" w:themeColor="text2"/>
                  </w:rPr>
                </w:pPr>
                <w:r w:rsidRPr="3996DA87">
                  <w:rPr>
                    <w:rStyle w:val="PlaceholderText"/>
                    <w:rFonts w:ascii="Arial Nova" w:eastAsia="Arial Nova" w:hAnsi="Arial Nova" w:cs="Arial Nova"/>
                    <w:color w:val="44546A" w:themeColor="text2"/>
                    <w:rPrChange w:id="4" w:author="Dawn Osborne" w:date="2026-04-02T14:39:00Z" w16du:dateUtc="2026-04-02T14:39:17Z">
                      <w:rPr>
                        <w:rStyle w:val="PlaceholderText"/>
                        <w:color w:val="44546A" w:themeColor="text2"/>
                      </w:rPr>
                    </w:rPrChange>
                  </w:rPr>
                  <w:t>Click or tap here to enter text.</w:t>
                </w:r>
              </w:p>
            </w:tc>
          </w:sdtContent>
        </w:sdt>
      </w:tr>
      <w:tr w:rsidR="00DD3D0D" w14:paraId="0466E735" w14:textId="77777777" w:rsidTr="76FDC004">
        <w:tc>
          <w:tcPr>
            <w:tcW w:w="3598" w:type="dxa"/>
          </w:tcPr>
          <w:p w14:paraId="31A43A61" w14:textId="1502EAD9" w:rsidR="00DD3D0D" w:rsidRDefault="3A22F8D5" w:rsidP="007B63C6">
            <w:pPr>
              <w:rPr>
                <w:rFonts w:ascii="Arial Nova" w:eastAsia="Arial Nova" w:hAnsi="Arial Nova" w:cs="Arial Nova"/>
                <w:rPrChange w:id="5" w:author="Dawn Osborne" w:date="2026-04-02T14:39:00Z">
                  <w:rPr/>
                </w:rPrChange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>Date</w:t>
            </w:r>
            <w:r w:rsidR="45838F06"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 of meeting to discuss</w:t>
            </w:r>
            <w:r w:rsidR="36812A06"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 reasonable</w:t>
            </w: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 adjustments</w:t>
            </w:r>
            <w:r w:rsidR="36812A06" w:rsidRPr="76FDC004">
              <w:rPr>
                <w:rFonts w:eastAsia="Arial" w:cs="Arial"/>
                <w:b/>
                <w:bCs/>
                <w:color w:val="000000" w:themeColor="text1"/>
              </w:rPr>
              <w:t>.</w:t>
            </w:r>
            <w:r w:rsidRPr="76FDC004">
              <w:rPr>
                <w:rFonts w:eastAsia="Arial" w:cs="Arial"/>
                <w:b/>
                <w:bCs/>
                <w:color w:val="000000" w:themeColor="text1"/>
              </w:rPr>
              <w:t xml:space="preserve"> </w:t>
            </w:r>
          </w:p>
        </w:tc>
        <w:sdt>
          <w:sdtPr>
            <w:rPr>
              <w:color w:val="44546A" w:themeColor="text2"/>
            </w:rPr>
            <w:id w:val="801882507"/>
            <w:placeholder>
              <w:docPart w:val="7E6444AF097C431093581C17B616BD6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418" w:type="dxa"/>
              </w:tcPr>
              <w:p w14:paraId="04607B4D" w14:textId="77777777" w:rsidR="00DD3D0D" w:rsidRPr="00962398" w:rsidRDefault="00DD3D0D" w:rsidP="3996DA87">
                <w:pPr>
                  <w:rPr>
                    <w:rFonts w:ascii="Arial Nova" w:eastAsia="Arial Nova" w:hAnsi="Arial Nova" w:cs="Arial Nova"/>
                    <w:color w:val="44546A" w:themeColor="text2"/>
                  </w:rPr>
                </w:pPr>
                <w:r w:rsidRPr="3996DA87">
                  <w:rPr>
                    <w:rStyle w:val="PlaceholderText"/>
                    <w:color w:val="44546A" w:themeColor="text2"/>
                  </w:rPr>
                  <w:t>Click or tap to enter a date.</w:t>
                </w:r>
              </w:p>
            </w:tc>
          </w:sdtContent>
        </w:sdt>
      </w:tr>
      <w:tr w:rsidR="00DD3D0D" w14:paraId="34D4C3BB" w14:textId="77777777" w:rsidTr="76FDC004">
        <w:tc>
          <w:tcPr>
            <w:tcW w:w="3598" w:type="dxa"/>
          </w:tcPr>
          <w:p w14:paraId="7AC09280" w14:textId="77777777" w:rsidR="00DD3D0D" w:rsidRPr="00144E04" w:rsidRDefault="00DD3D0D" w:rsidP="3996DA87">
            <w:pPr>
              <w:spacing w:line="280" w:lineRule="exact"/>
              <w:outlineLvl w:val="2"/>
              <w:rPr>
                <w:rFonts w:ascii="Arial Nova" w:eastAsia="Arial Nova" w:hAnsi="Arial Nova" w:cs="Arial Nova"/>
                <w:color w:val="000000"/>
                <w:rPrChange w:id="6" w:author="Dawn Osborne" w:date="2026-04-02T14:39:00Z">
                  <w:rPr>
                    <w:rFonts w:eastAsia="Times New Roman"/>
                    <w:color w:val="000000" w:themeColor="text1"/>
                  </w:rPr>
                </w:rPrChange>
              </w:rPr>
            </w:pPr>
            <w:r w:rsidRPr="6F883CF7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Date of last review </w:t>
            </w:r>
          </w:p>
        </w:tc>
        <w:sdt>
          <w:sdtPr>
            <w:rPr>
              <w:color w:val="44546A" w:themeColor="text2"/>
            </w:rPr>
            <w:id w:val="-1948075666"/>
            <w:placeholder>
              <w:docPart w:val="B1C25ED915B1467F99CC21649EF1858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418" w:type="dxa"/>
              </w:tcPr>
              <w:p w14:paraId="48C125D2" w14:textId="77777777" w:rsidR="00DD3D0D" w:rsidRPr="00144E04" w:rsidRDefault="00DD3D0D" w:rsidP="3996DA87">
                <w:pPr>
                  <w:rPr>
                    <w:rFonts w:ascii="Arial Nova" w:eastAsia="Arial Nova" w:hAnsi="Arial Nova" w:cs="Arial Nova"/>
                    <w:color w:val="44546A" w:themeColor="text2"/>
                  </w:rPr>
                </w:pPr>
                <w:r w:rsidRPr="3996DA87">
                  <w:rPr>
                    <w:rStyle w:val="PlaceholderText"/>
                    <w:color w:val="44546A" w:themeColor="text2"/>
                  </w:rPr>
                  <w:t>Click or tap to enter a date.</w:t>
                </w:r>
              </w:p>
            </w:tc>
          </w:sdtContent>
        </w:sdt>
      </w:tr>
      <w:tr w:rsidR="00DD3D0D" w14:paraId="1E309E98" w14:textId="77777777" w:rsidTr="76FDC004">
        <w:tc>
          <w:tcPr>
            <w:tcW w:w="3598" w:type="dxa"/>
          </w:tcPr>
          <w:p w14:paraId="616599A0" w14:textId="77777777" w:rsidR="00DD3D0D" w:rsidRPr="00962398" w:rsidRDefault="00DD3D0D" w:rsidP="3996DA87">
            <w:pPr>
              <w:spacing w:line="280" w:lineRule="exact"/>
              <w:outlineLvl w:val="2"/>
              <w:rPr>
                <w:rFonts w:ascii="Arial Nova" w:eastAsia="Arial Nova" w:hAnsi="Arial Nova" w:cs="Arial Nova"/>
                <w:b/>
                <w:bCs/>
                <w:color w:val="000000"/>
                <w:lang w:eastAsia="en-US"/>
                <w:rPrChange w:id="7" w:author="Dawn Osborne" w:date="2026-04-02T14:39:00Z">
                  <w:rPr>
                    <w:rFonts w:eastAsia="Times New Roman"/>
                    <w:b/>
                    <w:bCs/>
                    <w:color w:val="000000" w:themeColor="text1"/>
                    <w:lang w:eastAsia="en-US"/>
                  </w:rPr>
                </w:rPrChange>
              </w:rPr>
            </w:pPr>
            <w:r w:rsidRPr="6F883CF7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>Next review due</w:t>
            </w:r>
          </w:p>
          <w:p w14:paraId="11C36DEA" w14:textId="77777777" w:rsidR="00DD3D0D" w:rsidRPr="00962398" w:rsidRDefault="00DD3D0D" w:rsidP="3996DA87">
            <w:pPr>
              <w:spacing w:line="280" w:lineRule="exact"/>
              <w:outlineLvl w:val="2"/>
              <w:rPr>
                <w:rFonts w:ascii="Arial Nova" w:eastAsia="Arial Nova" w:hAnsi="Arial Nova" w:cs="Arial Nova"/>
                <w:b/>
                <w:bCs/>
                <w:color w:val="000000"/>
                <w:lang w:eastAsia="en-US"/>
                <w:rPrChange w:id="8" w:author="Dawn Osborne" w:date="2026-04-02T14:39:00Z">
                  <w:rPr>
                    <w:rFonts w:eastAsia="Times New Roman"/>
                    <w:b/>
                    <w:bCs/>
                    <w:color w:val="000000" w:themeColor="text1"/>
                    <w:lang w:eastAsia="en-US"/>
                  </w:rPr>
                </w:rPrChange>
              </w:rPr>
            </w:pPr>
            <w:r w:rsidRPr="6F883CF7">
              <w:rPr>
                <w:rFonts w:ascii="Arial Nova" w:eastAsia="Arial Nova" w:hAnsi="Arial Nova" w:cs="Arial Nova"/>
                <w:color w:val="000000" w:themeColor="text1"/>
              </w:rPr>
              <w:t>(As a minimum this must be reviewed annually)</w:t>
            </w:r>
          </w:p>
        </w:tc>
        <w:sdt>
          <w:sdtPr>
            <w:rPr>
              <w:color w:val="44546A" w:themeColor="text2"/>
            </w:rPr>
            <w:id w:val="1047330606"/>
            <w:placeholder>
              <w:docPart w:val="D1E67F2E7AE4403595CCD0D61D91563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418" w:type="dxa"/>
              </w:tcPr>
              <w:p w14:paraId="115C54DF" w14:textId="77777777" w:rsidR="00DD3D0D" w:rsidRPr="00144E04" w:rsidRDefault="00DD3D0D" w:rsidP="3996DA87">
                <w:pPr>
                  <w:rPr>
                    <w:rFonts w:ascii="Arial Nova" w:eastAsia="Arial Nova" w:hAnsi="Arial Nova" w:cs="Arial Nova"/>
                    <w:color w:val="44546A" w:themeColor="text2"/>
                  </w:rPr>
                </w:pPr>
                <w:r w:rsidRPr="3996DA87">
                  <w:rPr>
                    <w:rStyle w:val="PlaceholderText"/>
                    <w:color w:val="44546A" w:themeColor="text2"/>
                  </w:rPr>
                  <w:t>Click or tap to enter a date.</w:t>
                </w:r>
              </w:p>
            </w:tc>
          </w:sdtContent>
        </w:sdt>
      </w:tr>
    </w:tbl>
    <w:p w14:paraId="4A40EDCE" w14:textId="77777777" w:rsidR="00DD3D0D" w:rsidRDefault="00DD3D0D" w:rsidP="00DD3D0D"/>
    <w:p w14:paraId="37EFE7B4" w14:textId="77777777" w:rsidR="00DD3D0D" w:rsidRDefault="00DD3D0D" w:rsidP="00DD3D0D">
      <w:pPr>
        <w:spacing w:after="120" w:line="240" w:lineRule="auto"/>
        <w:rPr>
          <w:rFonts w:eastAsia="Times New Roman"/>
          <w:color w:val="000000"/>
          <w:szCs w:val="20"/>
        </w:rPr>
      </w:pPr>
    </w:p>
    <w:p w14:paraId="0998C580" w14:textId="77777777" w:rsidR="00DD3D0D" w:rsidRPr="00DD3D0D" w:rsidRDefault="00DD3D0D" w:rsidP="00DD3D0D">
      <w:pPr>
        <w:spacing w:after="12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D3D0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Section 2: Details of </w:t>
      </w:r>
      <w:r w:rsidRPr="00DD3D0D">
        <w:rPr>
          <w:rFonts w:ascii="Arial" w:eastAsia="Times New Roman" w:hAnsi="Arial" w:cs="Arial"/>
          <w:b/>
          <w:color w:val="000000"/>
          <w:sz w:val="24"/>
          <w:szCs w:val="24"/>
        </w:rPr>
        <w:t>adjustments/individual requirements</w:t>
      </w:r>
      <w:r w:rsidRPr="00DD3D0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14:paraId="00E69799" w14:textId="08ACE8E9" w:rsidR="00DD3D0D" w:rsidRPr="002B116E" w:rsidRDefault="00DD3D0D" w:rsidP="00DD3D0D">
      <w:pPr>
        <w:spacing w:after="120" w:line="240" w:lineRule="auto"/>
        <w:rPr>
          <w:rFonts w:eastAsia="Times New Roman"/>
          <w:szCs w:val="20"/>
        </w:rPr>
      </w:pPr>
      <w:r w:rsidRPr="00DD3D0D">
        <w:rPr>
          <w:rFonts w:ascii="Arial" w:eastAsia="Times New Roman" w:hAnsi="Arial" w:cs="Arial"/>
          <w:color w:val="000000"/>
          <w:sz w:val="24"/>
          <w:szCs w:val="24"/>
        </w:rPr>
        <w:t>This section outlines adjustments associated with your current job as agreed with your line manager.</w:t>
      </w:r>
      <w:r>
        <w:rPr>
          <w:rFonts w:eastAsia="Times New Roman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4"/>
        <w:gridCol w:w="5472"/>
      </w:tblGrid>
      <w:tr w:rsidR="00DD3D0D" w14:paraId="2150CB0E" w14:textId="77777777" w:rsidTr="11719C4B">
        <w:tc>
          <w:tcPr>
            <w:tcW w:w="3544" w:type="dxa"/>
          </w:tcPr>
          <w:p w14:paraId="29526E6C" w14:textId="77777777" w:rsidR="00DD3D0D" w:rsidRDefault="3A22F8D5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  <w:rPrChange w:id="9" w:author="Dawn Osborne" w:date="2026-04-02T14:39:00Z">
                  <w:rPr>
                    <w:rFonts w:eastAsia="Times New Roman"/>
                    <w:b/>
                    <w:bCs/>
                    <w:color w:val="000000" w:themeColor="text1"/>
                  </w:rPr>
                </w:rPrChange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Aspects of role requiring adjustment  </w:t>
            </w:r>
          </w:p>
        </w:tc>
        <w:sdt>
          <w:sdtPr>
            <w:rPr>
              <w:rFonts w:eastAsia="Times New Roman"/>
              <w:i/>
              <w:iCs/>
              <w:color w:val="44546A" w:themeColor="text2"/>
            </w:rPr>
            <w:id w:val="-1378926681"/>
            <w:placeholder>
              <w:docPart w:val="9B74FEF487F342AB96DD82A243E8C2B3"/>
            </w:placeholder>
            <w:text/>
          </w:sdtPr>
          <w:sdtEndPr>
            <w:rPr>
              <w:color w:val="auto"/>
            </w:rPr>
          </w:sdtEndPr>
          <w:sdtContent>
            <w:tc>
              <w:tcPr>
                <w:tcW w:w="5472" w:type="dxa"/>
              </w:tcPr>
              <w:p w14:paraId="5A62F4A9" w14:textId="198EBF73" w:rsidR="00DD3D0D" w:rsidRPr="001450E7" w:rsidRDefault="00DD3D0D" w:rsidP="3996DA87">
                <w:pPr>
                  <w:spacing w:after="120"/>
                  <w:rPr>
                    <w:rFonts w:ascii="Arial Nova" w:eastAsia="Arial Nova" w:hAnsi="Arial Nova" w:cs="Arial Nova"/>
                    <w:i/>
                    <w:iCs/>
                    <w:color w:val="44546A" w:themeColor="text2"/>
                    <w:rPrChange w:id="10" w:author="Dawn Osborne" w:date="2026-04-02T14:39:00Z">
                      <w:rPr>
                        <w:rFonts w:eastAsia="Times New Roman"/>
                        <w:i/>
                        <w:iCs/>
                      </w:rPr>
                    </w:rPrChange>
                  </w:rPr>
                </w:pPr>
                <w:r w:rsidRPr="3996DA87">
                  <w:rPr>
                    <w:rFonts w:ascii="Arial Nova" w:eastAsia="Arial Nova" w:hAnsi="Arial Nova" w:cs="Arial Nova"/>
                    <w:i/>
                    <w:iCs/>
                    <w:rPrChange w:id="11" w:author="Dawn Osborne" w:date="2026-04-02T14:39:00Z" w16du:dateUtc="2026-04-02T14:39:55Z">
                      <w:rPr>
                        <w:rFonts w:eastAsia="Times New Roman"/>
                        <w:i/>
                        <w:iCs/>
                        <w:color w:val="44546A" w:themeColor="text2"/>
                      </w:rPr>
                    </w:rPrChange>
                  </w:rPr>
                  <w:t>Example</w:t>
                </w:r>
                <w:r w:rsidRPr="3996DA87">
                  <w:rPr>
                    <w:rFonts w:ascii="Arial Nova" w:eastAsia="Arial Nova" w:hAnsi="Arial Nova" w:cs="Arial Nova"/>
                    <w:i/>
                    <w:iCs/>
                    <w:rPrChange w:id="12" w:author="Dawn Osborne" w:date="2026-04-02T14:39:00Z" w16du:dateUtc="2026-04-02T14:39:37Z">
                      <w:rPr>
                        <w:rFonts w:eastAsia="Times New Roman"/>
                        <w:i/>
                        <w:iCs/>
                        <w:color w:val="44546A" w:themeColor="text2"/>
                      </w:rPr>
                    </w:rPrChange>
                  </w:rPr>
                  <w:t>: Office accessibility</w:t>
                </w:r>
              </w:p>
            </w:tc>
          </w:sdtContent>
        </w:sdt>
      </w:tr>
      <w:tr w:rsidR="00DD3D0D" w14:paraId="5BCF04D7" w14:textId="77777777" w:rsidTr="11719C4B">
        <w:tc>
          <w:tcPr>
            <w:tcW w:w="3544" w:type="dxa"/>
          </w:tcPr>
          <w:p w14:paraId="338A972D" w14:textId="77777777" w:rsidR="00DD3D0D" w:rsidRDefault="3A22F8D5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  <w:rPrChange w:id="13" w:author="Dawn Osborne" w:date="2026-04-02T14:39:00Z">
                  <w:rPr>
                    <w:rFonts w:eastAsia="Times New Roman"/>
                    <w:b/>
                    <w:bCs/>
                    <w:color w:val="000000" w:themeColor="text1"/>
                  </w:rPr>
                </w:rPrChange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Details of individual Adjustments/requirements identified </w:t>
            </w:r>
          </w:p>
        </w:tc>
        <w:tc>
          <w:tcPr>
            <w:tcW w:w="5472" w:type="dxa"/>
          </w:tcPr>
          <w:p w14:paraId="66D670F0" w14:textId="44C0AD09" w:rsidR="00DD3D0D" w:rsidRDefault="5ADCC1A5" w:rsidP="11719C4B">
            <w:pPr>
              <w:spacing w:after="120" w:line="257" w:lineRule="auto"/>
              <w:rPr>
                <w:rFonts w:ascii="Arial Nova" w:eastAsia="Arial Nova" w:hAnsi="Arial Nova" w:cs="Arial Nova"/>
                <w:i/>
                <w:iCs/>
                <w:color w:val="000000"/>
                <w:rPrChange w:id="14" w:author="Dawn Osborne" w:date="2026-04-02T14:39:00Z">
                  <w:rPr>
                    <w:rFonts w:eastAsia="Times New Roman"/>
                    <w:i/>
                    <w:iCs/>
                    <w:color w:val="000000" w:themeColor="text1"/>
                  </w:rPr>
                </w:rPrChange>
              </w:rPr>
            </w:pPr>
            <w:r w:rsidRPr="11719C4B">
              <w:rPr>
                <w:rFonts w:ascii="Arial Nova" w:eastAsia="Arial Nova" w:hAnsi="Arial Nova" w:cs="Arial Nova"/>
                <w:i/>
                <w:iCs/>
                <w:color w:val="000000" w:themeColor="text1"/>
                <w:sz w:val="22"/>
                <w:szCs w:val="22"/>
              </w:rPr>
              <w:t xml:space="preserve">Some examples may be; working hours, quiet space, additional office equipment, assistive tech   </w:t>
            </w:r>
            <w:r w:rsidR="00DD3D0D" w:rsidRPr="11719C4B">
              <w:rPr>
                <w:rFonts w:ascii="Arial Nova" w:eastAsia="Arial Nova" w:hAnsi="Arial Nova" w:cs="Arial Nova"/>
                <w:i/>
                <w:iCs/>
                <w:color w:val="000000" w:themeColor="text1"/>
                <w:rPrChange w:id="15" w:author="Dawn Osborne" w:date="2026-04-02T14:39:00Z" w16du:dateUtc="2026-04-02T14:39:37Z">
                  <w:rPr>
                    <w:rFonts w:eastAsia="Times New Roman"/>
                    <w:i/>
                    <w:iCs/>
                    <w:color w:val="000000" w:themeColor="text1"/>
                  </w:rPr>
                </w:rPrChange>
              </w:rPr>
              <w:t xml:space="preserve">  </w:t>
            </w:r>
          </w:p>
          <w:p w14:paraId="4BB78DFD" w14:textId="77777777" w:rsidR="00DD3D0D" w:rsidRDefault="00DD3D0D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44546A" w:themeColor="text2"/>
                <w:rPrChange w:id="16" w:author="Dawn Osborne" w:date="2026-04-02T14:39:00Z">
                  <w:rPr>
                    <w:rFonts w:eastAsia="Times New Roman"/>
                    <w:b/>
                    <w:bCs/>
                    <w:color w:val="44546A" w:themeColor="text2"/>
                  </w:rPr>
                </w:rPrChange>
              </w:rPr>
            </w:pPr>
          </w:p>
        </w:tc>
      </w:tr>
      <w:tr w:rsidR="00DD3D0D" w14:paraId="1FDCC34D" w14:textId="77777777" w:rsidTr="11719C4B">
        <w:tc>
          <w:tcPr>
            <w:tcW w:w="3544" w:type="dxa"/>
          </w:tcPr>
          <w:p w14:paraId="2FF99575" w14:textId="77777777" w:rsidR="00DD3D0D" w:rsidRDefault="3A22F8D5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  <w:rPrChange w:id="17" w:author="Dawn Osborne" w:date="2026-04-02T14:39:00Z">
                  <w:rPr>
                    <w:rFonts w:eastAsia="Times New Roman"/>
                    <w:b/>
                    <w:bCs/>
                    <w:color w:val="000000" w:themeColor="text1"/>
                  </w:rPr>
                </w:rPrChange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>How adjustment will help</w:t>
            </w:r>
          </w:p>
          <w:p w14:paraId="14E76BD2" w14:textId="77777777" w:rsidR="00DD3D0D" w:rsidRDefault="00DD3D0D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  <w:rPrChange w:id="18" w:author="Dawn Osborne" w:date="2026-04-02T14:39:00Z">
                  <w:rPr>
                    <w:rFonts w:eastAsia="Times New Roman"/>
                    <w:b/>
                    <w:bCs/>
                    <w:color w:val="000000" w:themeColor="text1"/>
                  </w:rPr>
                </w:rPrChange>
              </w:rPr>
            </w:pPr>
          </w:p>
        </w:tc>
        <w:tc>
          <w:tcPr>
            <w:tcW w:w="5472" w:type="dxa"/>
          </w:tcPr>
          <w:p w14:paraId="0D200141" w14:textId="77777777" w:rsidR="00DD3D0D" w:rsidRPr="00144E04" w:rsidRDefault="00DD3D0D" w:rsidP="3996DA87">
            <w:pPr>
              <w:spacing w:after="120"/>
              <w:rPr>
                <w:rFonts w:ascii="Arial Nova" w:eastAsia="Arial Nova" w:hAnsi="Arial Nova" w:cs="Arial Nova"/>
                <w:i/>
                <w:iCs/>
                <w:color w:val="000000"/>
                <w:rPrChange w:id="19" w:author="Dawn Osborne" w:date="2026-04-02T14:39:00Z">
                  <w:rPr>
                    <w:rFonts w:eastAsia="Times New Roman"/>
                    <w:i/>
                    <w:iCs/>
                    <w:color w:val="000000" w:themeColor="text1"/>
                  </w:rPr>
                </w:rPrChange>
              </w:rPr>
            </w:pPr>
          </w:p>
        </w:tc>
      </w:tr>
      <w:tr w:rsidR="00DD3D0D" w14:paraId="23826BAA" w14:textId="77777777" w:rsidTr="11719C4B">
        <w:tc>
          <w:tcPr>
            <w:tcW w:w="3544" w:type="dxa"/>
          </w:tcPr>
          <w:p w14:paraId="733D2CA6" w14:textId="4152D705" w:rsidR="00DD3D0D" w:rsidRDefault="3A22F8D5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  <w:rPrChange w:id="20" w:author="Dawn Osborne" w:date="2026-04-02T14:39:00Z">
                  <w:rPr>
                    <w:rFonts w:eastAsia="Times New Roman"/>
                    <w:b/>
                    <w:bCs/>
                    <w:color w:val="000000" w:themeColor="text1"/>
                  </w:rPr>
                </w:rPrChange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>Further details</w:t>
            </w:r>
            <w:r w:rsidR="00422CC2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 </w:t>
            </w: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(if required) </w:t>
            </w:r>
          </w:p>
          <w:p w14:paraId="0CE6C7AE" w14:textId="77777777" w:rsidR="00DD3D0D" w:rsidRDefault="00DD3D0D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  <w:rPrChange w:id="21" w:author="Dawn Osborne" w:date="2026-04-02T14:39:00Z">
                  <w:rPr>
                    <w:rFonts w:eastAsia="Times New Roman"/>
                    <w:b/>
                    <w:bCs/>
                    <w:color w:val="000000" w:themeColor="text1"/>
                  </w:rPr>
                </w:rPrChange>
              </w:rPr>
            </w:pPr>
          </w:p>
        </w:tc>
        <w:tc>
          <w:tcPr>
            <w:tcW w:w="5472" w:type="dxa"/>
          </w:tcPr>
          <w:p w14:paraId="0C871CEE" w14:textId="77777777" w:rsidR="00DD3D0D" w:rsidRDefault="00DD3D0D" w:rsidP="3996DA87">
            <w:pPr>
              <w:spacing w:after="120"/>
              <w:rPr>
                <w:rFonts w:ascii="Arial Nova" w:eastAsia="Arial Nova" w:hAnsi="Arial Nova" w:cs="Arial Nova"/>
                <w:i/>
                <w:iCs/>
                <w:color w:val="000000"/>
                <w:rPrChange w:id="22" w:author="Dawn Osborne" w:date="2026-04-02T14:39:00Z">
                  <w:rPr>
                    <w:rFonts w:eastAsia="Times New Roman"/>
                    <w:i/>
                    <w:iCs/>
                    <w:color w:val="000000" w:themeColor="text1"/>
                  </w:rPr>
                </w:rPrChange>
              </w:rPr>
            </w:pPr>
            <w:r w:rsidRPr="3996DA87">
              <w:rPr>
                <w:rFonts w:ascii="Arial Nova" w:eastAsia="Arial Nova" w:hAnsi="Arial Nova" w:cs="Arial Nova"/>
                <w:i/>
                <w:iCs/>
                <w:color w:val="000000" w:themeColor="text1"/>
                <w:rPrChange w:id="23" w:author="Dawn Osborne" w:date="2026-04-02T14:39:00Z" w16du:dateUtc="2026-04-02T14:39:37Z">
                  <w:rPr>
                    <w:rFonts w:eastAsia="Times New Roman"/>
                    <w:i/>
                    <w:iCs/>
                    <w:color w:val="000000" w:themeColor="text1"/>
                  </w:rPr>
                </w:rPrChange>
              </w:rPr>
              <w:t>Please do not disclose anything you do not feel comfortable with.</w:t>
            </w:r>
          </w:p>
          <w:p w14:paraId="366D8B36" w14:textId="77777777" w:rsidR="00DD3D0D" w:rsidRPr="00144E04" w:rsidRDefault="00DD3D0D" w:rsidP="3996DA87">
            <w:pPr>
              <w:spacing w:after="120"/>
              <w:rPr>
                <w:rFonts w:ascii="Arial Nova" w:eastAsia="Arial Nova" w:hAnsi="Arial Nova" w:cs="Arial Nova"/>
                <w:i/>
                <w:iCs/>
                <w:color w:val="000000"/>
                <w:rPrChange w:id="24" w:author="Dawn Osborne" w:date="2026-04-02T14:39:00Z">
                  <w:rPr>
                    <w:rFonts w:eastAsia="Times New Roman"/>
                    <w:i/>
                    <w:iCs/>
                    <w:color w:val="000000" w:themeColor="text1"/>
                  </w:rPr>
                </w:rPrChange>
              </w:rPr>
            </w:pPr>
          </w:p>
        </w:tc>
      </w:tr>
      <w:tr w:rsidR="00DD3D0D" w14:paraId="48EFC8E8" w14:textId="77777777" w:rsidTr="11719C4B">
        <w:tc>
          <w:tcPr>
            <w:tcW w:w="3544" w:type="dxa"/>
          </w:tcPr>
          <w:p w14:paraId="5D691273" w14:textId="77777777" w:rsidR="00DD3D0D" w:rsidRDefault="3A22F8D5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  <w:lang w:eastAsia="en-US"/>
              </w:rPr>
              <w:t>Date agreed</w:t>
            </w:r>
          </w:p>
        </w:tc>
        <w:sdt>
          <w:sdtPr>
            <w:rPr>
              <w:rFonts w:eastAsia="Times New Roman"/>
              <w:b/>
              <w:bCs/>
              <w:color w:val="44546A" w:themeColor="text2"/>
              <w:szCs w:val="20"/>
            </w:rPr>
            <w:id w:val="1895150524"/>
            <w:placeholder>
              <w:docPart w:val="1C4AEE7CB0364840A5B3F1C8D16C613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472" w:type="dxa"/>
              </w:tcPr>
              <w:p w14:paraId="22F5C0BD" w14:textId="77777777" w:rsidR="00DD3D0D" w:rsidRPr="00144E04" w:rsidRDefault="00DD3D0D" w:rsidP="00504348">
                <w:pPr>
                  <w:spacing w:after="120"/>
                  <w:rPr>
                    <w:rFonts w:eastAsia="Times New Roman"/>
                    <w:b/>
                    <w:bCs/>
                    <w:color w:val="44546A" w:themeColor="text2"/>
                    <w:szCs w:val="20"/>
                  </w:rPr>
                </w:pPr>
                <w:r w:rsidRPr="00144E04">
                  <w:rPr>
                    <w:rStyle w:val="PlaceholderText"/>
                    <w:color w:val="44546A" w:themeColor="text2"/>
                  </w:rPr>
                  <w:t>Click or tap to enter a date.</w:t>
                </w:r>
              </w:p>
            </w:tc>
          </w:sdtContent>
        </w:sdt>
      </w:tr>
      <w:tr w:rsidR="00DD3D0D" w14:paraId="028809CA" w14:textId="77777777" w:rsidTr="11719C4B">
        <w:tc>
          <w:tcPr>
            <w:tcW w:w="3544" w:type="dxa"/>
          </w:tcPr>
          <w:p w14:paraId="31FB599A" w14:textId="77777777" w:rsidR="00DD3D0D" w:rsidRDefault="3A22F8D5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lastRenderedPageBreak/>
              <w:t xml:space="preserve">Line Manager signature </w:t>
            </w:r>
          </w:p>
        </w:tc>
        <w:sdt>
          <w:sdtPr>
            <w:rPr>
              <w:rFonts w:eastAsia="Times New Roman"/>
              <w:b/>
              <w:bCs/>
              <w:color w:val="000000"/>
              <w:szCs w:val="20"/>
            </w:rPr>
            <w:id w:val="-1956784383"/>
            <w:showingPlcHdr/>
            <w:picture/>
          </w:sdtPr>
          <w:sdtContent>
            <w:tc>
              <w:tcPr>
                <w:tcW w:w="5472" w:type="dxa"/>
              </w:tcPr>
              <w:p w14:paraId="12A94350" w14:textId="77777777" w:rsidR="00DD3D0D" w:rsidRDefault="00DD3D0D" w:rsidP="00504348">
                <w:pPr>
                  <w:spacing w:after="120"/>
                  <w:rPr>
                    <w:rFonts w:eastAsia="Times New Roman"/>
                    <w:b/>
                    <w:bCs/>
                    <w:color w:val="000000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9831BFE" wp14:editId="78417407">
                      <wp:extent cx="1841500" cy="908050"/>
                      <wp:effectExtent l="0" t="0" r="6350" b="6350"/>
                      <wp:docPr id="1901861233" name="Picture 1901861233" descr="Please paste electronic signature he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Please paste electronic signature her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4150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DD3D0D" w14:paraId="3A68AE62" w14:textId="77777777" w:rsidTr="11719C4B">
        <w:tc>
          <w:tcPr>
            <w:tcW w:w="3544" w:type="dxa"/>
          </w:tcPr>
          <w:p w14:paraId="37EC46ED" w14:textId="77777777" w:rsidR="00DD3D0D" w:rsidRDefault="3A22F8D5" w:rsidP="3996DA8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>Date Implemented</w:t>
            </w:r>
          </w:p>
        </w:tc>
        <w:sdt>
          <w:sdtPr>
            <w:rPr>
              <w:rFonts w:eastAsia="Times New Roman"/>
              <w:b/>
              <w:bCs/>
              <w:color w:val="44546A" w:themeColor="text2"/>
              <w:szCs w:val="20"/>
            </w:rPr>
            <w:id w:val="-481007637"/>
            <w:placeholder>
              <w:docPart w:val="FE97C25447DE40A989240D5DAE89716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472" w:type="dxa"/>
              </w:tcPr>
              <w:p w14:paraId="7E69C2F2" w14:textId="77777777" w:rsidR="00DD3D0D" w:rsidRDefault="00DD3D0D" w:rsidP="00504348">
                <w:pPr>
                  <w:spacing w:after="120"/>
                  <w:rPr>
                    <w:rFonts w:eastAsia="Times New Roman"/>
                    <w:b/>
                    <w:bCs/>
                    <w:color w:val="000000"/>
                    <w:szCs w:val="20"/>
                  </w:rPr>
                </w:pPr>
                <w:r w:rsidRPr="6F883CF7">
                  <w:rPr>
                    <w:rStyle w:val="PlaceholderText"/>
                    <w:color w:val="44546A" w:themeColor="text2"/>
                  </w:rPr>
                  <w:t>Click or tap to enter a date.</w:t>
                </w:r>
              </w:p>
            </w:tc>
          </w:sdtContent>
        </w:sdt>
      </w:tr>
    </w:tbl>
    <w:p w14:paraId="5CF6B1CD" w14:textId="77777777" w:rsidR="00DD3D0D" w:rsidRDefault="00DD3D0D" w:rsidP="00DD3D0D">
      <w:pPr>
        <w:spacing w:after="120" w:line="240" w:lineRule="auto"/>
        <w:rPr>
          <w:rFonts w:eastAsia="Times New Roman"/>
          <w:b/>
          <w:bCs/>
          <w:color w:val="000000"/>
          <w:szCs w:val="20"/>
        </w:rPr>
      </w:pPr>
    </w:p>
    <w:p w14:paraId="7F0FFB42" w14:textId="77777777" w:rsidR="00DD3D0D" w:rsidRPr="006609ED" w:rsidRDefault="00DD3D0D" w:rsidP="00DD3D0D">
      <w:pPr>
        <w:spacing w:after="240" w:line="280" w:lineRule="exact"/>
        <w:outlineLvl w:val="2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609ED">
        <w:rPr>
          <w:rFonts w:ascii="Arial" w:eastAsia="Times New Roman" w:hAnsi="Arial" w:cs="Arial"/>
          <w:b/>
          <w:color w:val="000000"/>
          <w:sz w:val="24"/>
          <w:szCs w:val="24"/>
        </w:rPr>
        <w:t>The following table is used to keep a written record of when the Passport is reviewed and/or amended.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1904"/>
        <w:gridCol w:w="1854"/>
        <w:gridCol w:w="1777"/>
        <w:gridCol w:w="1777"/>
      </w:tblGrid>
      <w:tr w:rsidR="00DD3D0D" w14:paraId="1A3DA80B" w14:textId="77777777" w:rsidTr="76FDC004">
        <w:tc>
          <w:tcPr>
            <w:tcW w:w="1970" w:type="dxa"/>
          </w:tcPr>
          <w:p w14:paraId="2327017F" w14:textId="77777777" w:rsidR="00DD3D0D" w:rsidRDefault="3A22F8D5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</w:rPr>
              <w:t>Review Date</w:t>
            </w:r>
          </w:p>
        </w:tc>
        <w:tc>
          <w:tcPr>
            <w:tcW w:w="1971" w:type="dxa"/>
          </w:tcPr>
          <w:p w14:paraId="2A713BFB" w14:textId="77777777" w:rsidR="00DD3D0D" w:rsidRDefault="3A22F8D5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</w:rPr>
              <w:t>Amendments made</w:t>
            </w:r>
          </w:p>
        </w:tc>
        <w:tc>
          <w:tcPr>
            <w:tcW w:w="1971" w:type="dxa"/>
          </w:tcPr>
          <w:p w14:paraId="5516D3AA" w14:textId="77777777" w:rsidR="00DD3D0D" w:rsidRDefault="3A22F8D5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</w:rPr>
              <w:t>Reason for amendment</w:t>
            </w:r>
          </w:p>
        </w:tc>
        <w:tc>
          <w:tcPr>
            <w:tcW w:w="1971" w:type="dxa"/>
          </w:tcPr>
          <w:p w14:paraId="67C30589" w14:textId="1DE23B6E" w:rsidR="00DD3D0D" w:rsidRDefault="5F6549FB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</w:rPr>
              <w:t>Staff</w:t>
            </w:r>
            <w:r w:rsidR="3A22F8D5" w:rsidRPr="76FDC004">
              <w:rPr>
                <w:rFonts w:eastAsia="Arial" w:cs="Arial"/>
                <w:b/>
                <w:bCs/>
                <w:color w:val="000000" w:themeColor="text1"/>
              </w:rPr>
              <w:t xml:space="preserve"> signature </w:t>
            </w:r>
          </w:p>
        </w:tc>
        <w:tc>
          <w:tcPr>
            <w:tcW w:w="1971" w:type="dxa"/>
          </w:tcPr>
          <w:p w14:paraId="3FB83E5F" w14:textId="77777777" w:rsidR="00DD3D0D" w:rsidRDefault="3A22F8D5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</w:rPr>
              <w:t xml:space="preserve">Line manager signature </w:t>
            </w:r>
          </w:p>
        </w:tc>
      </w:tr>
      <w:tr w:rsidR="00DD3D0D" w14:paraId="3E478521" w14:textId="77777777" w:rsidTr="76FDC004">
        <w:tc>
          <w:tcPr>
            <w:tcW w:w="1970" w:type="dxa"/>
          </w:tcPr>
          <w:p w14:paraId="4A646631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</w:tcPr>
          <w:p w14:paraId="08B1487C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</w:tcPr>
          <w:p w14:paraId="143678FE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</w:tcPr>
          <w:p w14:paraId="08CC67BE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</w:tcPr>
          <w:p w14:paraId="24B491BB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</w:tr>
      <w:tr w:rsidR="00DD3D0D" w14:paraId="43CCF7B3" w14:textId="77777777" w:rsidTr="76FDC004">
        <w:tc>
          <w:tcPr>
            <w:tcW w:w="1970" w:type="dxa"/>
          </w:tcPr>
          <w:p w14:paraId="58CB26CB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</w:tcPr>
          <w:p w14:paraId="049C117E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</w:tcPr>
          <w:p w14:paraId="7257B6C8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</w:tcPr>
          <w:p w14:paraId="2A0C16B6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</w:tcPr>
          <w:p w14:paraId="2CD007EE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</w:tr>
      <w:tr w:rsidR="00DD3D0D" w14:paraId="43C0A61C" w14:textId="77777777" w:rsidTr="76FDC004">
        <w:tc>
          <w:tcPr>
            <w:tcW w:w="1970" w:type="dxa"/>
          </w:tcPr>
          <w:p w14:paraId="29475762" w14:textId="77777777" w:rsidR="00DD3D0D" w:rsidRDefault="00DD3D0D" w:rsidP="00504348">
            <w:pPr>
              <w:spacing w:after="12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71" w:type="dxa"/>
          </w:tcPr>
          <w:p w14:paraId="30F01DC6" w14:textId="77777777" w:rsidR="00DD3D0D" w:rsidRDefault="00DD3D0D" w:rsidP="00504348">
            <w:pPr>
              <w:spacing w:after="12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71" w:type="dxa"/>
          </w:tcPr>
          <w:p w14:paraId="06B3003D" w14:textId="77777777" w:rsidR="00DD3D0D" w:rsidRDefault="00DD3D0D" w:rsidP="00504348">
            <w:pPr>
              <w:spacing w:after="12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71" w:type="dxa"/>
          </w:tcPr>
          <w:p w14:paraId="1C1CC654" w14:textId="77777777" w:rsidR="00DD3D0D" w:rsidRDefault="00DD3D0D" w:rsidP="00504348">
            <w:pPr>
              <w:spacing w:after="12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71" w:type="dxa"/>
          </w:tcPr>
          <w:p w14:paraId="16F157C4" w14:textId="77777777" w:rsidR="00DD3D0D" w:rsidRDefault="00DD3D0D" w:rsidP="00504348">
            <w:pPr>
              <w:spacing w:after="120"/>
              <w:rPr>
                <w:rFonts w:eastAsia="Times New Roman"/>
                <w:b/>
                <w:bCs/>
                <w:color w:val="000000"/>
                <w:szCs w:val="20"/>
              </w:rPr>
            </w:pPr>
          </w:p>
        </w:tc>
      </w:tr>
    </w:tbl>
    <w:p w14:paraId="50B16AF2" w14:textId="77777777" w:rsidR="00DD3D0D" w:rsidRDefault="00DD3D0D" w:rsidP="00DD3D0D">
      <w:pPr>
        <w:spacing w:after="120" w:line="240" w:lineRule="auto"/>
        <w:rPr>
          <w:rFonts w:eastAsia="Times New Roman"/>
          <w:b/>
          <w:bCs/>
          <w:color w:val="000000"/>
          <w:szCs w:val="20"/>
        </w:rPr>
      </w:pPr>
    </w:p>
    <w:p w14:paraId="41609989" w14:textId="77777777" w:rsidR="00DD3D0D" w:rsidRPr="006609ED" w:rsidRDefault="00DD3D0D" w:rsidP="00DD3D0D">
      <w:pPr>
        <w:spacing w:before="480" w:after="240" w:line="280" w:lineRule="exact"/>
        <w:outlineLvl w:val="2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609ED">
        <w:rPr>
          <w:rFonts w:ascii="Arial" w:eastAsia="Times New Roman" w:hAnsi="Arial" w:cs="Arial"/>
          <w:b/>
          <w:color w:val="000000"/>
          <w:sz w:val="24"/>
          <w:szCs w:val="24"/>
        </w:rPr>
        <w:t>Section 3: Optional additional supporting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5218"/>
      </w:tblGrid>
      <w:tr w:rsidR="00DD3D0D" w14:paraId="7627E571" w14:textId="77777777" w:rsidTr="76FDC004">
        <w:tc>
          <w:tcPr>
            <w:tcW w:w="4106" w:type="dxa"/>
          </w:tcPr>
          <w:p w14:paraId="31EEEB85" w14:textId="77777777" w:rsidR="00DD3D0D" w:rsidRPr="00A531CA" w:rsidRDefault="3A22F8D5" w:rsidP="76FDC004">
            <w:pPr>
              <w:spacing w:after="120" w:line="280" w:lineRule="exact"/>
              <w:outlineLvl w:val="2"/>
              <w:rPr>
                <w:rFonts w:eastAsia="Arial" w:cs="Arial"/>
                <w:b/>
                <w:bCs/>
                <w:color w:val="000000"/>
                <w:lang w:eastAsia="en-US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  <w:lang w:eastAsia="en-US"/>
              </w:rPr>
              <w:t>Has a Display Screen Equipment Assessment been carried out?</w:t>
            </w:r>
          </w:p>
          <w:p w14:paraId="35CE237C" w14:textId="77777777" w:rsidR="00DD3D0D" w:rsidRPr="00A531CA" w:rsidRDefault="00DD3D0D" w:rsidP="76FDC004">
            <w:pPr>
              <w:spacing w:after="120"/>
              <w:rPr>
                <w:rFonts w:eastAsia="Arial" w:cs="Arial"/>
                <w:color w:val="000000"/>
              </w:rPr>
            </w:pPr>
          </w:p>
        </w:tc>
        <w:tc>
          <w:tcPr>
            <w:tcW w:w="5748" w:type="dxa"/>
          </w:tcPr>
          <w:p w14:paraId="4034218A" w14:textId="77777777" w:rsidR="00DD3D0D" w:rsidRPr="00A531CA" w:rsidRDefault="3A22F8D5" w:rsidP="76FDC004">
            <w:pPr>
              <w:spacing w:after="120"/>
              <w:rPr>
                <w:rFonts w:eastAsia="Arial" w:cs="Arial"/>
                <w:color w:val="000000"/>
              </w:rPr>
            </w:pPr>
            <w:r w:rsidRPr="76FDC004">
              <w:rPr>
                <w:rFonts w:eastAsia="Arial" w:cs="Arial"/>
                <w:color w:val="000000" w:themeColor="text1"/>
              </w:rPr>
              <w:t xml:space="preserve">Yes </w:t>
            </w:r>
            <w:sdt>
              <w:sdtPr>
                <w:rPr>
                  <w:rFonts w:ascii="Arial Nova" w:eastAsia="Arial Nova" w:hAnsi="Arial Nova" w:cs="Arial Nova"/>
                  <w:color w:val="000000" w:themeColor="text1"/>
                </w:rPr>
                <w:id w:val="-152539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6FDC004">
                  <w:rPr>
                    <w:rFonts w:eastAsia="Arial" w:cs="Arial"/>
                    <w:color w:val="000000" w:themeColor="text1"/>
                  </w:rPr>
                  <w:t>☐</w:t>
                </w:r>
              </w:sdtContent>
            </w:sdt>
            <w:r w:rsidRPr="76FDC004">
              <w:rPr>
                <w:rFonts w:eastAsia="Arial" w:cs="Arial"/>
                <w:color w:val="000000" w:themeColor="text1"/>
              </w:rPr>
              <w:t>(please attach a copy to this document)</w:t>
            </w:r>
          </w:p>
          <w:p w14:paraId="2AF78EA4" w14:textId="77777777" w:rsidR="00DD3D0D" w:rsidRDefault="3A22F8D5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color w:val="000000" w:themeColor="text1"/>
              </w:rPr>
              <w:t>No</w:t>
            </w:r>
            <w:r w:rsidRPr="76FDC004">
              <w:rPr>
                <w:rFonts w:eastAsia="Arial" w:cs="Arial"/>
                <w:b/>
                <w:bCs/>
                <w:color w:val="000000" w:themeColor="text1"/>
              </w:rPr>
              <w:t xml:space="preserve">  </w:t>
            </w:r>
            <w:sdt>
              <w:sdtPr>
                <w:rPr>
                  <w:rFonts w:eastAsia="Arial" w:cs="Arial"/>
                  <w:b/>
                  <w:bCs/>
                  <w:color w:val="000000" w:themeColor="text1"/>
                </w:rPr>
                <w:id w:val="150509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6FDC004">
                  <w:rPr>
                    <w:rFonts w:eastAsia="Arial" w:cs="Arial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</w:tr>
      <w:tr w:rsidR="00DD3D0D" w14:paraId="5C7E562E" w14:textId="77777777" w:rsidTr="76FDC004">
        <w:tc>
          <w:tcPr>
            <w:tcW w:w="4106" w:type="dxa"/>
          </w:tcPr>
          <w:p w14:paraId="739A2545" w14:textId="77777777" w:rsidR="00DD3D0D" w:rsidRPr="00A531CA" w:rsidRDefault="3A22F8D5" w:rsidP="76FDC004">
            <w:pPr>
              <w:spacing w:after="120" w:line="280" w:lineRule="exact"/>
              <w:outlineLvl w:val="2"/>
              <w:rPr>
                <w:rFonts w:eastAsia="Arial" w:cs="Arial"/>
                <w:b/>
                <w:bCs/>
                <w:color w:val="000000"/>
                <w:lang w:eastAsia="en-US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  <w:lang w:eastAsia="en-US"/>
              </w:rPr>
              <w:t>If a further appropriate assessment has been carried out – please provide details</w:t>
            </w:r>
          </w:p>
          <w:p w14:paraId="7B94C6C4" w14:textId="77777777" w:rsidR="00DD3D0D" w:rsidRDefault="00DD3D0D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</w:p>
        </w:tc>
        <w:tc>
          <w:tcPr>
            <w:tcW w:w="5748" w:type="dxa"/>
          </w:tcPr>
          <w:p w14:paraId="159A5367" w14:textId="77777777" w:rsidR="00DD3D0D" w:rsidRPr="00083FB4" w:rsidRDefault="3A22F8D5" w:rsidP="76FDC004">
            <w:pPr>
              <w:spacing w:after="120"/>
              <w:rPr>
                <w:rFonts w:eastAsia="Arial" w:cs="Arial"/>
                <w:color w:val="000000"/>
              </w:rPr>
            </w:pPr>
            <w:r w:rsidRPr="76FDC004">
              <w:rPr>
                <w:rFonts w:eastAsia="Arial" w:cs="Arial"/>
                <w:color w:val="000000" w:themeColor="text1"/>
              </w:rPr>
              <w:t>e.g. Ergonomic assessment of workspace.</w:t>
            </w:r>
          </w:p>
        </w:tc>
      </w:tr>
    </w:tbl>
    <w:p w14:paraId="75BD12A7" w14:textId="77777777" w:rsidR="00DD3D0D" w:rsidRDefault="00DD3D0D" w:rsidP="00DD3D0D">
      <w:pPr>
        <w:spacing w:after="120" w:line="240" w:lineRule="auto"/>
        <w:rPr>
          <w:rFonts w:eastAsia="Times New Roman"/>
          <w:b/>
          <w:bCs/>
          <w:color w:val="000000"/>
          <w:szCs w:val="20"/>
        </w:rPr>
      </w:pPr>
    </w:p>
    <w:p w14:paraId="718178BE" w14:textId="77777777" w:rsidR="00DD3D0D" w:rsidRPr="006609ED" w:rsidRDefault="00DD3D0D" w:rsidP="00DD3D0D">
      <w:pPr>
        <w:spacing w:after="12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609ED">
        <w:rPr>
          <w:rFonts w:ascii="Arial" w:eastAsia="Times New Roman" w:hAnsi="Arial" w:cs="Arial"/>
          <w:color w:val="000000"/>
          <w:sz w:val="24"/>
          <w:szCs w:val="24"/>
        </w:rPr>
        <w:t>A Health and Safety assessment is recommended when you arrive in a new post, Line Managers must discuss issues with you and help you complete a Personal Emergency Evacuation Plan. Consultation may be necessary with your Health and Safety Officer.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6"/>
        <w:gridCol w:w="5180"/>
      </w:tblGrid>
      <w:tr w:rsidR="00DD3D0D" w14:paraId="6AFCB06D" w14:textId="77777777" w:rsidTr="76FDC004">
        <w:tc>
          <w:tcPr>
            <w:tcW w:w="4106" w:type="dxa"/>
          </w:tcPr>
          <w:p w14:paraId="0F01F668" w14:textId="77777777" w:rsidR="00DD3D0D" w:rsidRDefault="3A22F8D5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hyperlink r:id="rId16">
              <w:r w:rsidRPr="76FDC004">
                <w:rPr>
                  <w:rStyle w:val="Hyperlink"/>
                  <w:rFonts w:eastAsia="Arial" w:cs="Arial"/>
                  <w:b/>
                  <w:bCs/>
                  <w:lang w:eastAsia="en-US"/>
                </w:rPr>
                <w:t>Personal Emergency Evacuation Plan (PEEP)</w:t>
              </w:r>
            </w:hyperlink>
            <w:r w:rsidRPr="76FDC004">
              <w:rPr>
                <w:rFonts w:eastAsia="Arial" w:cs="Arial"/>
                <w:b/>
                <w:bCs/>
                <w:color w:val="000000" w:themeColor="text1"/>
                <w:lang w:eastAsia="en-US"/>
              </w:rPr>
              <w:t xml:space="preserve"> required?</w:t>
            </w:r>
          </w:p>
        </w:tc>
        <w:tc>
          <w:tcPr>
            <w:tcW w:w="5748" w:type="dxa"/>
          </w:tcPr>
          <w:p w14:paraId="59569E1D" w14:textId="77777777" w:rsidR="00DD3D0D" w:rsidRPr="00A531CA" w:rsidRDefault="3A22F8D5" w:rsidP="76FDC004">
            <w:pPr>
              <w:spacing w:after="120"/>
              <w:rPr>
                <w:rFonts w:eastAsia="Arial" w:cs="Arial"/>
                <w:color w:val="000000"/>
              </w:rPr>
            </w:pPr>
            <w:r w:rsidRPr="76FDC004">
              <w:rPr>
                <w:rFonts w:eastAsia="Arial" w:cs="Arial"/>
                <w:color w:val="000000" w:themeColor="text1"/>
              </w:rPr>
              <w:t xml:space="preserve">Yes </w:t>
            </w:r>
            <w:sdt>
              <w:sdtPr>
                <w:rPr>
                  <w:rFonts w:ascii="Arial Nova" w:eastAsia="Arial Nova" w:hAnsi="Arial Nova" w:cs="Arial Nova"/>
                  <w:color w:val="000000" w:themeColor="text1"/>
                </w:rPr>
                <w:id w:val="17539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6FDC004">
                  <w:rPr>
                    <w:rFonts w:eastAsia="Arial" w:cs="Arial"/>
                    <w:color w:val="000000" w:themeColor="text1"/>
                  </w:rPr>
                  <w:t>☐</w:t>
                </w:r>
              </w:sdtContent>
            </w:sdt>
            <w:r w:rsidRPr="76FDC004">
              <w:rPr>
                <w:rFonts w:eastAsia="Arial" w:cs="Arial"/>
                <w:color w:val="000000" w:themeColor="text1"/>
              </w:rPr>
              <w:t xml:space="preserve">  No</w:t>
            </w:r>
            <w:r w:rsidRPr="76FDC004">
              <w:rPr>
                <w:rFonts w:eastAsia="Arial" w:cs="Arial"/>
                <w:b/>
                <w:bCs/>
                <w:color w:val="000000" w:themeColor="text1"/>
              </w:rPr>
              <w:t xml:space="preserve">  </w:t>
            </w:r>
            <w:sdt>
              <w:sdtPr>
                <w:rPr>
                  <w:rFonts w:eastAsia="Arial" w:cs="Arial"/>
                  <w:b/>
                  <w:bCs/>
                  <w:color w:val="000000" w:themeColor="text1"/>
                </w:rPr>
                <w:id w:val="-194437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6FDC004">
                  <w:rPr>
                    <w:rFonts w:eastAsia="Arial" w:cs="Arial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</w:tr>
      <w:tr w:rsidR="00DD3D0D" w14:paraId="7DFAA681" w14:textId="77777777" w:rsidTr="76FDC004">
        <w:tc>
          <w:tcPr>
            <w:tcW w:w="4106" w:type="dxa"/>
          </w:tcPr>
          <w:p w14:paraId="7B092308" w14:textId="77777777" w:rsidR="00DD3D0D" w:rsidRDefault="3A22F8D5" w:rsidP="76FDC004">
            <w:pPr>
              <w:spacing w:after="120" w:line="280" w:lineRule="exact"/>
              <w:outlineLvl w:val="2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  <w:lang w:eastAsia="en-US"/>
              </w:rPr>
              <w:t>Has an Occupational Health Referral been conducted?</w:t>
            </w:r>
          </w:p>
        </w:tc>
        <w:tc>
          <w:tcPr>
            <w:tcW w:w="5748" w:type="dxa"/>
          </w:tcPr>
          <w:p w14:paraId="2891D73A" w14:textId="77777777" w:rsidR="00DD3D0D" w:rsidRDefault="3A22F8D5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color w:val="000000" w:themeColor="text1"/>
              </w:rPr>
              <w:t xml:space="preserve">Yes </w:t>
            </w:r>
            <w:sdt>
              <w:sdtPr>
                <w:rPr>
                  <w:rFonts w:ascii="Arial Nova" w:eastAsia="Arial Nova" w:hAnsi="Arial Nova" w:cs="Arial Nova"/>
                  <w:color w:val="000000" w:themeColor="text1"/>
                </w:rPr>
                <w:id w:val="-132010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6FDC004">
                  <w:rPr>
                    <w:rFonts w:eastAsia="Arial" w:cs="Arial"/>
                    <w:color w:val="000000" w:themeColor="text1"/>
                  </w:rPr>
                  <w:t>☐</w:t>
                </w:r>
              </w:sdtContent>
            </w:sdt>
            <w:r w:rsidRPr="76FDC004">
              <w:rPr>
                <w:rFonts w:eastAsia="Arial" w:cs="Arial"/>
                <w:color w:val="000000" w:themeColor="text1"/>
              </w:rPr>
              <w:t xml:space="preserve">  No</w:t>
            </w:r>
            <w:r w:rsidRPr="76FDC004">
              <w:rPr>
                <w:rFonts w:eastAsia="Arial" w:cs="Arial"/>
                <w:b/>
                <w:bCs/>
                <w:color w:val="000000" w:themeColor="text1"/>
              </w:rPr>
              <w:t xml:space="preserve">  </w:t>
            </w:r>
            <w:sdt>
              <w:sdtPr>
                <w:rPr>
                  <w:rFonts w:eastAsia="Arial" w:cs="Arial"/>
                  <w:b/>
                  <w:bCs/>
                  <w:color w:val="000000" w:themeColor="text1"/>
                </w:rPr>
                <w:id w:val="155103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6FDC004">
                  <w:rPr>
                    <w:rFonts w:eastAsia="Arial" w:cs="Arial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</w:tr>
      <w:tr w:rsidR="00DD3D0D" w14:paraId="6DEA0FA7" w14:textId="77777777" w:rsidTr="76FDC004">
        <w:tc>
          <w:tcPr>
            <w:tcW w:w="4106" w:type="dxa"/>
          </w:tcPr>
          <w:p w14:paraId="14282518" w14:textId="523C9C62" w:rsidR="00DD3D0D" w:rsidRDefault="3A22F8D5" w:rsidP="76FDC004">
            <w:pPr>
              <w:spacing w:after="24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eastAsia="Arial" w:cs="Arial"/>
                <w:b/>
                <w:bCs/>
                <w:color w:val="000000" w:themeColor="text1"/>
                <w:lang w:eastAsia="en-US"/>
              </w:rPr>
              <w:t>Emergency contact</w:t>
            </w:r>
            <w:r w:rsidRPr="76FDC004">
              <w:rPr>
                <w:rFonts w:eastAsia="Arial" w:cs="Arial"/>
                <w:color w:val="000000" w:themeColor="text1"/>
              </w:rPr>
              <w:t xml:space="preserve"> (if necessary):</w:t>
            </w:r>
          </w:p>
        </w:tc>
        <w:sdt>
          <w:sdtPr>
            <w:rPr>
              <w:rFonts w:eastAsia="Arial" w:cs="Arial"/>
              <w:b/>
              <w:bCs/>
              <w:color w:val="000000"/>
            </w:rPr>
            <w:id w:val="-1984684101"/>
            <w:placeholder>
              <w:docPart w:val="23AFA4E0CDAC4FB0AA5B0565265105F8"/>
            </w:placeholder>
            <w:showingPlcHdr/>
            <w:text/>
          </w:sdtPr>
          <w:sdtEndPr>
            <w:rPr>
              <w:color w:val="000000" w:themeColor="text1"/>
            </w:rPr>
          </w:sdtEndPr>
          <w:sdtContent>
            <w:tc>
              <w:tcPr>
                <w:tcW w:w="5748" w:type="dxa"/>
              </w:tcPr>
              <w:p w14:paraId="6323C283" w14:textId="77777777" w:rsidR="00DD3D0D" w:rsidRDefault="3A22F8D5" w:rsidP="76FDC004">
                <w:pPr>
                  <w:spacing w:after="120"/>
                  <w:rPr>
                    <w:rFonts w:eastAsia="Arial" w:cs="Arial"/>
                    <w:b/>
                    <w:bCs/>
                    <w:color w:val="000000"/>
                  </w:rPr>
                </w:pPr>
                <w:r w:rsidRPr="76FDC004">
                  <w:rPr>
                    <w:rStyle w:val="PlaceholderText"/>
                    <w:rFonts w:eastAsia="Arial" w:cs="Arial"/>
                    <w:color w:val="44546A" w:themeColor="text2"/>
                  </w:rPr>
                  <w:t>Click or tap here to enter text.</w:t>
                </w:r>
              </w:p>
            </w:tc>
          </w:sdtContent>
        </w:sdt>
      </w:tr>
    </w:tbl>
    <w:p w14:paraId="3FE09A18" w14:textId="77777777" w:rsidR="008C612B" w:rsidRDefault="008C612B" w:rsidP="00DD3D0D">
      <w:pPr>
        <w:spacing w:after="120" w:line="240" w:lineRule="auto"/>
        <w:rPr>
          <w:rFonts w:eastAsia="Times New Roman"/>
          <w:color w:val="000000"/>
          <w:szCs w:val="20"/>
        </w:rPr>
      </w:pPr>
    </w:p>
    <w:p w14:paraId="5B638986" w14:textId="64CBC105" w:rsidR="6256CCF5" w:rsidRDefault="6256CCF5" w:rsidP="6256CCF5">
      <w:pPr>
        <w:spacing w:after="12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3AE31102" w14:textId="5AB14CDF" w:rsidR="6EB25AE5" w:rsidRDefault="5FC5D20B" w:rsidP="76FDC004">
      <w:pPr>
        <w:spacing w:after="0"/>
        <w:rPr>
          <w:rFonts w:ascii="Arial" w:eastAsia="Arial" w:hAnsi="Arial" w:cs="Arial"/>
        </w:rPr>
      </w:pPr>
      <w:r w:rsidRPr="76FDC004">
        <w:rPr>
          <w:rFonts w:ascii="Arial" w:eastAsia="Arial" w:hAnsi="Arial" w:cs="Arial"/>
        </w:rPr>
        <w:lastRenderedPageBreak/>
        <w:t xml:space="preserve">For all of the above, where the answer is ‘Yes’, a record will be held by </w:t>
      </w:r>
      <w:r w:rsidR="22C38A4F" w:rsidRPr="76FDC004">
        <w:rPr>
          <w:rFonts w:ascii="Arial" w:eastAsia="Arial" w:hAnsi="Arial" w:cs="Arial"/>
        </w:rPr>
        <w:t>the university</w:t>
      </w:r>
      <w:r w:rsidRPr="76FDC004">
        <w:rPr>
          <w:rFonts w:ascii="Arial" w:eastAsia="Arial" w:hAnsi="Arial" w:cs="Arial"/>
        </w:rPr>
        <w:t xml:space="preserve">. Information relating to agreed workplace adjustments may be shared with current and future line managers, and with other relevant University </w:t>
      </w:r>
      <w:r w:rsidR="708EA343" w:rsidRPr="76FDC004">
        <w:rPr>
          <w:rFonts w:ascii="Arial" w:eastAsia="Arial" w:hAnsi="Arial" w:cs="Arial"/>
        </w:rPr>
        <w:t>s</w:t>
      </w:r>
      <w:r w:rsidR="5F6549FB" w:rsidRPr="76FDC004">
        <w:rPr>
          <w:rFonts w:ascii="Arial" w:eastAsia="Arial" w:hAnsi="Arial" w:cs="Arial"/>
        </w:rPr>
        <w:t>taff</w:t>
      </w:r>
      <w:r w:rsidRPr="76FDC004">
        <w:rPr>
          <w:rFonts w:ascii="Arial" w:eastAsia="Arial" w:hAnsi="Arial" w:cs="Arial"/>
        </w:rPr>
        <w:t xml:space="preserve"> on a need-to-know basis, where this is necessary to support the implementation of those adjustments and ensure continuity of support.</w:t>
      </w:r>
    </w:p>
    <w:p w14:paraId="272F9BAC" w14:textId="0DA4684C" w:rsidR="6EB25AE5" w:rsidRDefault="5FC5D20B" w:rsidP="76FDC004">
      <w:pPr>
        <w:spacing w:after="0"/>
        <w:rPr>
          <w:rFonts w:ascii="Arial" w:eastAsia="Arial" w:hAnsi="Arial" w:cs="Arial"/>
        </w:rPr>
      </w:pPr>
      <w:r w:rsidRPr="76FDC004">
        <w:rPr>
          <w:rFonts w:ascii="Arial" w:eastAsia="Arial" w:hAnsi="Arial" w:cs="Arial"/>
        </w:rPr>
        <w:t xml:space="preserve"> </w:t>
      </w:r>
    </w:p>
    <w:p w14:paraId="54E5E96F" w14:textId="6D97CAB3" w:rsidR="6EB25AE5" w:rsidRDefault="5FC5D20B" w:rsidP="76FDC004">
      <w:pPr>
        <w:spacing w:after="0"/>
        <w:rPr>
          <w:rFonts w:ascii="Arial" w:eastAsia="Arial" w:hAnsi="Arial" w:cs="Arial"/>
        </w:rPr>
      </w:pPr>
      <w:r w:rsidRPr="76FDC004">
        <w:rPr>
          <w:rFonts w:ascii="Arial" w:eastAsia="Arial" w:hAnsi="Arial" w:cs="Arial"/>
        </w:rPr>
        <w:t xml:space="preserve">In the case of a PEEP, relevant information will be shared with those who need it to fulfil their responsibilities, for example line managers, fire wardens, building managers and EHSS </w:t>
      </w:r>
      <w:r w:rsidR="3EDB4B82" w:rsidRPr="76FDC004">
        <w:rPr>
          <w:rFonts w:ascii="Arial" w:eastAsia="Arial" w:hAnsi="Arial" w:cs="Arial"/>
        </w:rPr>
        <w:t>s</w:t>
      </w:r>
      <w:r w:rsidR="5F6549FB" w:rsidRPr="76FDC004">
        <w:rPr>
          <w:rFonts w:ascii="Arial" w:eastAsia="Arial" w:hAnsi="Arial" w:cs="Arial"/>
        </w:rPr>
        <w:t>taff</w:t>
      </w:r>
      <w:r w:rsidRPr="76FDC004">
        <w:rPr>
          <w:rFonts w:ascii="Arial" w:eastAsia="Arial" w:hAnsi="Arial" w:cs="Arial"/>
        </w:rPr>
        <w:t>.</w:t>
      </w:r>
    </w:p>
    <w:p w14:paraId="7F0220DE" w14:textId="5E982F4B" w:rsidR="6256CCF5" w:rsidRDefault="6256CCF5" w:rsidP="6256CCF5">
      <w:pPr>
        <w:spacing w:after="12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5"/>
        <w:gridCol w:w="5351"/>
      </w:tblGrid>
      <w:tr w:rsidR="00DD3D0D" w14:paraId="42BB62A7" w14:textId="77777777" w:rsidTr="76FDC004">
        <w:tc>
          <w:tcPr>
            <w:tcW w:w="4106" w:type="dxa"/>
          </w:tcPr>
          <w:p w14:paraId="640F3BF9" w14:textId="0E7AD6BF" w:rsidR="00DD3D0D" w:rsidRDefault="5F6549FB" w:rsidP="76FDC004">
            <w:pPr>
              <w:spacing w:after="120"/>
              <w:rPr>
                <w:rFonts w:eastAsia="Arial" w:cs="Arial"/>
                <w:b/>
                <w:bCs/>
                <w:color w:val="000000"/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>Staff</w:t>
            </w:r>
            <w:r w:rsidR="3A22F8D5"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 signature </w:t>
            </w:r>
          </w:p>
        </w:tc>
        <w:sdt>
          <w:sdtPr>
            <w:rPr>
              <w:rFonts w:eastAsia="Times New Roman"/>
              <w:b/>
              <w:bCs/>
              <w:color w:val="000000"/>
              <w:szCs w:val="20"/>
            </w:rPr>
            <w:id w:val="-601803010"/>
            <w:showingPlcHdr/>
            <w:picture/>
          </w:sdtPr>
          <w:sdtContent>
            <w:tc>
              <w:tcPr>
                <w:tcW w:w="5748" w:type="dxa"/>
              </w:tcPr>
              <w:p w14:paraId="377C9DB8" w14:textId="77777777" w:rsidR="00DD3D0D" w:rsidRDefault="00DD3D0D" w:rsidP="00504348">
                <w:pPr>
                  <w:spacing w:after="120"/>
                  <w:rPr>
                    <w:rFonts w:eastAsia="Times New Roman"/>
                    <w:b/>
                    <w:bCs/>
                    <w:color w:val="000000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5A0E2E2" wp14:editId="45F3A392">
                      <wp:extent cx="1905000" cy="901700"/>
                      <wp:effectExtent l="0" t="0" r="0" b="0"/>
                      <wp:docPr id="2" name="Picture 2" descr="Please paste electronic signature he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2" descr="Please paste electronic signature her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901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DD3D0D" w14:paraId="054CAC85" w14:textId="77777777" w:rsidTr="76FDC004">
        <w:tc>
          <w:tcPr>
            <w:tcW w:w="4106" w:type="dxa"/>
          </w:tcPr>
          <w:p w14:paraId="29C46D19" w14:textId="77777777" w:rsidR="00DD3D0D" w:rsidRDefault="3A22F8D5" w:rsidP="6F883CF7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/>
              </w:rPr>
            </w:pPr>
            <w:r w:rsidRPr="76FDC004">
              <w:rPr>
                <w:rFonts w:ascii="Arial Nova" w:eastAsia="Arial Nova" w:hAnsi="Arial Nova" w:cs="Arial Nova"/>
                <w:b/>
                <w:bCs/>
                <w:color w:val="000000" w:themeColor="text1"/>
              </w:rPr>
              <w:t xml:space="preserve">Line Manager signature </w:t>
            </w:r>
          </w:p>
        </w:tc>
        <w:sdt>
          <w:sdtPr>
            <w:rPr>
              <w:rFonts w:eastAsia="Times New Roman"/>
              <w:b/>
              <w:bCs/>
              <w:color w:val="000000"/>
              <w:szCs w:val="20"/>
            </w:rPr>
            <w:id w:val="1163746559"/>
            <w:showingPlcHdr/>
            <w:picture/>
          </w:sdtPr>
          <w:sdtContent>
            <w:tc>
              <w:tcPr>
                <w:tcW w:w="5748" w:type="dxa"/>
              </w:tcPr>
              <w:p w14:paraId="6F9A160C" w14:textId="77777777" w:rsidR="00DD3D0D" w:rsidRDefault="00DD3D0D" w:rsidP="00504348">
                <w:pPr>
                  <w:spacing w:after="120"/>
                  <w:rPr>
                    <w:rFonts w:eastAsia="Times New Roman"/>
                    <w:b/>
                    <w:bCs/>
                    <w:color w:val="000000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D281D93" wp14:editId="10A0DCF0">
                      <wp:extent cx="1905000" cy="1041400"/>
                      <wp:effectExtent l="0" t="0" r="0" b="6350"/>
                      <wp:docPr id="3" name="Picture 3" descr="Please paste electronic signature he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3" descr="Please paste electronic signature her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041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6A4303EF" w14:textId="77777777" w:rsidR="00DD3D0D" w:rsidRPr="00DD3D0D" w:rsidRDefault="00DD3D0D" w:rsidP="00DD3D0D"/>
    <w:sectPr w:rsidR="00DD3D0D" w:rsidRPr="00DD3D0D" w:rsidSect="009F5846">
      <w:headerReference w:type="default" r:id="rId17"/>
      <w:footerReference w:type="even" r:id="rId18"/>
      <w:footerReference w:type="default" r:id="rId19"/>
      <w:pgSz w:w="11906" w:h="16838"/>
      <w:pgMar w:top="1440" w:right="1440" w:bottom="1440" w:left="1440" w:header="709" w:footer="283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awn Osborne" w:date="2025-11-10T12:33:00Z" w:initials="DO">
    <w:p w14:paraId="365ADD5D" w14:textId="77777777" w:rsidR="00DD3D0D" w:rsidRDefault="00DD3D0D" w:rsidP="00DD3D0D">
      <w:pPr>
        <w:pStyle w:val="CommentText"/>
      </w:pPr>
      <w:r>
        <w:rPr>
          <w:rStyle w:val="CommentReference"/>
        </w:rPr>
        <w:annotationRef/>
      </w:r>
      <w:r>
        <w:t>Link to RA Policy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5ADD5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A26BD8" w16cex:dateUtc="2025-11-10T12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5ADD5D" w16cid:durableId="42A26BD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69522" w14:textId="77777777" w:rsidR="00FF214D" w:rsidRDefault="00FF214D" w:rsidP="00AF209C">
      <w:pPr>
        <w:spacing w:after="0" w:line="240" w:lineRule="auto"/>
      </w:pPr>
      <w:r>
        <w:separator/>
      </w:r>
    </w:p>
  </w:endnote>
  <w:endnote w:type="continuationSeparator" w:id="0">
    <w:p w14:paraId="1C65ABF3" w14:textId="77777777" w:rsidR="00FF214D" w:rsidRDefault="00FF214D" w:rsidP="00AF2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-Roman">
    <w:altName w:val="Book Antiqu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F835" w14:textId="77777777" w:rsidR="00481C81" w:rsidRDefault="000626BC" w:rsidP="005043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EEFEAA" w14:textId="77777777" w:rsidR="00481C81" w:rsidRDefault="00481C81" w:rsidP="0050434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4685202"/>
      <w:docPartObj>
        <w:docPartGallery w:val="Page Numbers (Bottom of Page)"/>
        <w:docPartUnique/>
      </w:docPartObj>
    </w:sdtPr>
    <w:sdtEndPr>
      <w:rPr>
        <w:rFonts w:ascii="Georgia" w:hAnsi="Georgia"/>
        <w:noProof/>
      </w:rPr>
    </w:sdtEndPr>
    <w:sdtContent>
      <w:p w14:paraId="4C2DCA7B" w14:textId="77777777" w:rsidR="009F5846" w:rsidRDefault="009F5846" w:rsidP="009F5846">
        <w:pPr>
          <w:pStyle w:val="Footer"/>
          <w:pBdr>
            <w:top w:val="single" w:sz="4" w:space="0" w:color="auto"/>
          </w:pBdr>
          <w:jc w:val="center"/>
        </w:pPr>
      </w:p>
      <w:p w14:paraId="13BDB5B1" w14:textId="77777777" w:rsidR="009F5846" w:rsidRPr="009F5846" w:rsidRDefault="009F5846" w:rsidP="009F5846">
        <w:pPr>
          <w:pStyle w:val="Footer"/>
          <w:jc w:val="center"/>
          <w:rPr>
            <w:rFonts w:ascii="Georgia" w:hAnsi="Georgia"/>
            <w:noProof/>
            <w:sz w:val="24"/>
            <w:szCs w:val="24"/>
          </w:rPr>
        </w:pPr>
        <w:r w:rsidRPr="009F5846">
          <w:rPr>
            <w:rFonts w:ascii="Georgia" w:hAnsi="Georgia"/>
            <w:sz w:val="24"/>
            <w:szCs w:val="24"/>
          </w:rPr>
          <w:fldChar w:fldCharType="begin"/>
        </w:r>
        <w:r w:rsidRPr="009F5846">
          <w:rPr>
            <w:rFonts w:ascii="Georgia" w:hAnsi="Georgia"/>
            <w:sz w:val="24"/>
            <w:szCs w:val="24"/>
          </w:rPr>
          <w:instrText xml:space="preserve"> PAGE   \* MERGEFORMAT </w:instrText>
        </w:r>
        <w:r w:rsidRPr="009F5846">
          <w:rPr>
            <w:rFonts w:ascii="Georgia" w:hAnsi="Georgia"/>
            <w:sz w:val="24"/>
            <w:szCs w:val="24"/>
          </w:rPr>
          <w:fldChar w:fldCharType="separate"/>
        </w:r>
        <w:r w:rsidR="00B06F00">
          <w:rPr>
            <w:rFonts w:ascii="Georgia" w:hAnsi="Georgia"/>
            <w:noProof/>
            <w:sz w:val="24"/>
            <w:szCs w:val="24"/>
          </w:rPr>
          <w:t>1</w:t>
        </w:r>
        <w:r w:rsidRPr="009F5846">
          <w:rPr>
            <w:rFonts w:ascii="Georgia" w:hAnsi="Georgia"/>
            <w:noProof/>
            <w:sz w:val="24"/>
            <w:szCs w:val="24"/>
          </w:rPr>
          <w:fldChar w:fldCharType="end"/>
        </w:r>
      </w:p>
      <w:p w14:paraId="6FEFF514" w14:textId="77777777" w:rsidR="009F5846" w:rsidRPr="009F5846" w:rsidRDefault="00000000" w:rsidP="009F5846">
        <w:pPr>
          <w:pStyle w:val="Footer"/>
          <w:jc w:val="center"/>
          <w:rPr>
            <w:rFonts w:ascii="Georgia" w:hAnsi="Georgia"/>
            <w:noProof/>
          </w:rPr>
        </w:pPr>
      </w:p>
    </w:sdtContent>
  </w:sdt>
  <w:p w14:paraId="6399FFCB" w14:textId="77777777" w:rsidR="00481C81" w:rsidRPr="009F5846" w:rsidRDefault="009F5846" w:rsidP="009F5846">
    <w:pPr>
      <w:pStyle w:val="Footer"/>
      <w:jc w:val="center"/>
      <w:rPr>
        <w:rFonts w:ascii="Georgia" w:hAnsi="Georgia"/>
        <w:sz w:val="16"/>
        <w:szCs w:val="16"/>
      </w:rPr>
    </w:pPr>
    <w:r w:rsidRPr="009F5846">
      <w:rPr>
        <w:rFonts w:ascii="Georgia" w:hAnsi="Georgia" w:cs="Palatino-Roman"/>
        <w:sz w:val="16"/>
        <w:szCs w:val="16"/>
      </w:rPr>
      <w:t>The University of St Andrews is a charity registered in Scotland, No: SC013532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6E63F" w14:textId="77777777" w:rsidR="00FF214D" w:rsidRDefault="00FF214D" w:rsidP="00AF209C">
      <w:pPr>
        <w:spacing w:after="0" w:line="240" w:lineRule="auto"/>
      </w:pPr>
      <w:r>
        <w:separator/>
      </w:r>
    </w:p>
  </w:footnote>
  <w:footnote w:type="continuationSeparator" w:id="0">
    <w:p w14:paraId="70FFCC03" w14:textId="77777777" w:rsidR="00FF214D" w:rsidRDefault="00FF214D" w:rsidP="00AF2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517BA" w14:textId="4E8D4C72" w:rsidR="00AF209C" w:rsidRPr="009F5846" w:rsidRDefault="00AF209C" w:rsidP="00533E3F">
    <w:pPr>
      <w:ind w:left="-720" w:right="119"/>
      <w:jc w:val="right"/>
      <w:rPr>
        <w:rFonts w:ascii="Georgia" w:hAnsi="Georgia"/>
      </w:rPr>
    </w:pPr>
    <w:r w:rsidRPr="009F5846">
      <w:rPr>
        <w:rFonts w:ascii="Georgia" w:hAnsi="Georgia"/>
        <w:noProof/>
        <w:lang w:eastAsia="en-GB"/>
      </w:rPr>
      <w:drawing>
        <wp:anchor distT="0" distB="0" distL="114300" distR="114300" simplePos="0" relativeHeight="251658240" behindDoc="0" locked="0" layoutInCell="1" allowOverlap="1" wp14:anchorId="5A52FFE6" wp14:editId="12E1D510">
          <wp:simplePos x="0" y="0"/>
          <wp:positionH relativeFrom="column">
            <wp:posOffset>-257175</wp:posOffset>
          </wp:positionH>
          <wp:positionV relativeFrom="paragraph">
            <wp:posOffset>-145415</wp:posOffset>
          </wp:positionV>
          <wp:extent cx="2312670" cy="600075"/>
          <wp:effectExtent l="0" t="0" r="0" b="9525"/>
          <wp:wrapSquare wrapText="bothSides"/>
          <wp:docPr id="1" name="Picture 1" descr="UStA_Foundation_B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tA_Foundation_B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708"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uGaenXFypRjQV" int2:id="OYgIWwk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754C"/>
    <w:multiLevelType w:val="hybridMultilevel"/>
    <w:tmpl w:val="899809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95FF1"/>
    <w:multiLevelType w:val="hybridMultilevel"/>
    <w:tmpl w:val="FFFFFFFF"/>
    <w:lvl w:ilvl="0" w:tplc="BD8429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AAB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900C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F65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A1E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A68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CE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421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12E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70D6E"/>
    <w:multiLevelType w:val="hybridMultilevel"/>
    <w:tmpl w:val="C79A0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303F0"/>
    <w:multiLevelType w:val="multilevel"/>
    <w:tmpl w:val="884E8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771CCE"/>
    <w:multiLevelType w:val="hybridMultilevel"/>
    <w:tmpl w:val="719E31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01C45"/>
    <w:multiLevelType w:val="hybridMultilevel"/>
    <w:tmpl w:val="5F2E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072CB"/>
    <w:multiLevelType w:val="hybridMultilevel"/>
    <w:tmpl w:val="2ADEC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8A60E5"/>
    <w:multiLevelType w:val="hybridMultilevel"/>
    <w:tmpl w:val="E28E0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10501">
    <w:abstractNumId w:val="1"/>
  </w:num>
  <w:num w:numId="2" w16cid:durableId="1381594147">
    <w:abstractNumId w:val="5"/>
  </w:num>
  <w:num w:numId="3" w16cid:durableId="403988059">
    <w:abstractNumId w:val="2"/>
  </w:num>
  <w:num w:numId="4" w16cid:durableId="62920968">
    <w:abstractNumId w:val="3"/>
  </w:num>
  <w:num w:numId="5" w16cid:durableId="519514425">
    <w:abstractNumId w:val="4"/>
  </w:num>
  <w:num w:numId="6" w16cid:durableId="1358777145">
    <w:abstractNumId w:val="0"/>
  </w:num>
  <w:num w:numId="7" w16cid:durableId="432356788">
    <w:abstractNumId w:val="7"/>
  </w:num>
  <w:num w:numId="8" w16cid:durableId="173042368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wn Osborne">
    <w15:presenceInfo w15:providerId="AD" w15:userId="S::dbo4@st-andrews.ac.uk::f0704cac-91c8-4422-848f-bf9dc13dcb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81"/>
    <w:rsid w:val="00001115"/>
    <w:rsid w:val="000058DA"/>
    <w:rsid w:val="0001233C"/>
    <w:rsid w:val="00017001"/>
    <w:rsid w:val="00022452"/>
    <w:rsid w:val="00022CFB"/>
    <w:rsid w:val="00025412"/>
    <w:rsid w:val="00027070"/>
    <w:rsid w:val="000302FA"/>
    <w:rsid w:val="00032077"/>
    <w:rsid w:val="00034A13"/>
    <w:rsid w:val="00046D8A"/>
    <w:rsid w:val="00054043"/>
    <w:rsid w:val="000626BC"/>
    <w:rsid w:val="00070858"/>
    <w:rsid w:val="00070AB8"/>
    <w:rsid w:val="00072985"/>
    <w:rsid w:val="00072A64"/>
    <w:rsid w:val="00076469"/>
    <w:rsid w:val="00080F9A"/>
    <w:rsid w:val="00084075"/>
    <w:rsid w:val="00096300"/>
    <w:rsid w:val="00096C02"/>
    <w:rsid w:val="000A7C42"/>
    <w:rsid w:val="000B4993"/>
    <w:rsid w:val="000C0E4F"/>
    <w:rsid w:val="000D1FCD"/>
    <w:rsid w:val="000D3539"/>
    <w:rsid w:val="000D4F9B"/>
    <w:rsid w:val="000D6BA6"/>
    <w:rsid w:val="000E11F7"/>
    <w:rsid w:val="000E1811"/>
    <w:rsid w:val="000E2A8F"/>
    <w:rsid w:val="000E4184"/>
    <w:rsid w:val="000F3A8E"/>
    <w:rsid w:val="00105A08"/>
    <w:rsid w:val="001113F1"/>
    <w:rsid w:val="00115043"/>
    <w:rsid w:val="00116568"/>
    <w:rsid w:val="00122E26"/>
    <w:rsid w:val="00127835"/>
    <w:rsid w:val="001349E7"/>
    <w:rsid w:val="00143171"/>
    <w:rsid w:val="00144F16"/>
    <w:rsid w:val="0016003A"/>
    <w:rsid w:val="001637AD"/>
    <w:rsid w:val="001651C0"/>
    <w:rsid w:val="00165296"/>
    <w:rsid w:val="00177765"/>
    <w:rsid w:val="00181C6F"/>
    <w:rsid w:val="0019074E"/>
    <w:rsid w:val="001A3AFF"/>
    <w:rsid w:val="001A45EF"/>
    <w:rsid w:val="001A48A2"/>
    <w:rsid w:val="001A7C22"/>
    <w:rsid w:val="001A7C88"/>
    <w:rsid w:val="001B5B7A"/>
    <w:rsid w:val="001B7466"/>
    <w:rsid w:val="001C25AA"/>
    <w:rsid w:val="001D2CEC"/>
    <w:rsid w:val="001D5739"/>
    <w:rsid w:val="001F00B4"/>
    <w:rsid w:val="00214359"/>
    <w:rsid w:val="00214EE1"/>
    <w:rsid w:val="00216F5D"/>
    <w:rsid w:val="00220AF6"/>
    <w:rsid w:val="00224A69"/>
    <w:rsid w:val="00227F3B"/>
    <w:rsid w:val="0025020F"/>
    <w:rsid w:val="002516C4"/>
    <w:rsid w:val="00251BE6"/>
    <w:rsid w:val="00282126"/>
    <w:rsid w:val="00282A9F"/>
    <w:rsid w:val="00290D2D"/>
    <w:rsid w:val="00297748"/>
    <w:rsid w:val="002A0B78"/>
    <w:rsid w:val="002A2A8D"/>
    <w:rsid w:val="002A5BA4"/>
    <w:rsid w:val="002B39A7"/>
    <w:rsid w:val="002B3DDD"/>
    <w:rsid w:val="002B7D88"/>
    <w:rsid w:val="002D3637"/>
    <w:rsid w:val="002E0C3C"/>
    <w:rsid w:val="002E19FD"/>
    <w:rsid w:val="002E485C"/>
    <w:rsid w:val="002E7E29"/>
    <w:rsid w:val="002F25E0"/>
    <w:rsid w:val="002F398F"/>
    <w:rsid w:val="002F4903"/>
    <w:rsid w:val="002F5871"/>
    <w:rsid w:val="002F6255"/>
    <w:rsid w:val="003008A7"/>
    <w:rsid w:val="003030F4"/>
    <w:rsid w:val="00303394"/>
    <w:rsid w:val="00335804"/>
    <w:rsid w:val="0033710A"/>
    <w:rsid w:val="003401D5"/>
    <w:rsid w:val="003467E7"/>
    <w:rsid w:val="00347B48"/>
    <w:rsid w:val="00347F7E"/>
    <w:rsid w:val="003540B4"/>
    <w:rsid w:val="0036587B"/>
    <w:rsid w:val="003727B7"/>
    <w:rsid w:val="003764EA"/>
    <w:rsid w:val="00380AC6"/>
    <w:rsid w:val="00381387"/>
    <w:rsid w:val="00381A7F"/>
    <w:rsid w:val="003908B4"/>
    <w:rsid w:val="00391035"/>
    <w:rsid w:val="0039254E"/>
    <w:rsid w:val="003927ED"/>
    <w:rsid w:val="00396B7A"/>
    <w:rsid w:val="003A3762"/>
    <w:rsid w:val="003A7184"/>
    <w:rsid w:val="003B2EE4"/>
    <w:rsid w:val="003B4739"/>
    <w:rsid w:val="003B61B1"/>
    <w:rsid w:val="003C04E9"/>
    <w:rsid w:val="003C168D"/>
    <w:rsid w:val="003C271B"/>
    <w:rsid w:val="003E265D"/>
    <w:rsid w:val="003E6231"/>
    <w:rsid w:val="003F1273"/>
    <w:rsid w:val="003F6588"/>
    <w:rsid w:val="00403498"/>
    <w:rsid w:val="00403516"/>
    <w:rsid w:val="004061AC"/>
    <w:rsid w:val="00410060"/>
    <w:rsid w:val="00416702"/>
    <w:rsid w:val="00417FC2"/>
    <w:rsid w:val="00422CC2"/>
    <w:rsid w:val="00427960"/>
    <w:rsid w:val="00430029"/>
    <w:rsid w:val="00432E99"/>
    <w:rsid w:val="004333CE"/>
    <w:rsid w:val="004401E4"/>
    <w:rsid w:val="00442B84"/>
    <w:rsid w:val="00442D41"/>
    <w:rsid w:val="00443B27"/>
    <w:rsid w:val="0045612E"/>
    <w:rsid w:val="00457783"/>
    <w:rsid w:val="0046605B"/>
    <w:rsid w:val="00474C84"/>
    <w:rsid w:val="00481C81"/>
    <w:rsid w:val="00482630"/>
    <w:rsid w:val="00493DC6"/>
    <w:rsid w:val="00496EA7"/>
    <w:rsid w:val="004971B8"/>
    <w:rsid w:val="00497CE1"/>
    <w:rsid w:val="004A1A69"/>
    <w:rsid w:val="004A315B"/>
    <w:rsid w:val="004C408F"/>
    <w:rsid w:val="004C4AE2"/>
    <w:rsid w:val="004C5D6E"/>
    <w:rsid w:val="004D5EE9"/>
    <w:rsid w:val="004D5FAF"/>
    <w:rsid w:val="004D7FAA"/>
    <w:rsid w:val="004F4C9B"/>
    <w:rsid w:val="004F63BD"/>
    <w:rsid w:val="00501CB2"/>
    <w:rsid w:val="00504348"/>
    <w:rsid w:val="00504BE6"/>
    <w:rsid w:val="005063A6"/>
    <w:rsid w:val="00507B3B"/>
    <w:rsid w:val="00512B7C"/>
    <w:rsid w:val="005200A1"/>
    <w:rsid w:val="005203A8"/>
    <w:rsid w:val="005215C9"/>
    <w:rsid w:val="005306A4"/>
    <w:rsid w:val="00533E3F"/>
    <w:rsid w:val="005421F6"/>
    <w:rsid w:val="00544165"/>
    <w:rsid w:val="0054463A"/>
    <w:rsid w:val="00555947"/>
    <w:rsid w:val="00560063"/>
    <w:rsid w:val="0056021D"/>
    <w:rsid w:val="00565CEC"/>
    <w:rsid w:val="00582084"/>
    <w:rsid w:val="005A5F6C"/>
    <w:rsid w:val="005A7316"/>
    <w:rsid w:val="005A7C81"/>
    <w:rsid w:val="005B2039"/>
    <w:rsid w:val="005C0B6D"/>
    <w:rsid w:val="005C1C4B"/>
    <w:rsid w:val="005C7596"/>
    <w:rsid w:val="005D17F8"/>
    <w:rsid w:val="005D2FF4"/>
    <w:rsid w:val="005D6C97"/>
    <w:rsid w:val="005E2EDB"/>
    <w:rsid w:val="005E3763"/>
    <w:rsid w:val="005E6BD7"/>
    <w:rsid w:val="005F67EC"/>
    <w:rsid w:val="00612C5A"/>
    <w:rsid w:val="006155F1"/>
    <w:rsid w:val="00617564"/>
    <w:rsid w:val="00626362"/>
    <w:rsid w:val="00630179"/>
    <w:rsid w:val="00632A96"/>
    <w:rsid w:val="00644B30"/>
    <w:rsid w:val="006468DF"/>
    <w:rsid w:val="00650D90"/>
    <w:rsid w:val="00655D4E"/>
    <w:rsid w:val="006609ED"/>
    <w:rsid w:val="00661ADD"/>
    <w:rsid w:val="006627C1"/>
    <w:rsid w:val="00665328"/>
    <w:rsid w:val="00666E4E"/>
    <w:rsid w:val="00666E7F"/>
    <w:rsid w:val="0067555D"/>
    <w:rsid w:val="00697A52"/>
    <w:rsid w:val="006A085D"/>
    <w:rsid w:val="006A2731"/>
    <w:rsid w:val="006A5060"/>
    <w:rsid w:val="006A506A"/>
    <w:rsid w:val="006A74C5"/>
    <w:rsid w:val="006C35E7"/>
    <w:rsid w:val="006C5116"/>
    <w:rsid w:val="006C71B6"/>
    <w:rsid w:val="006D673E"/>
    <w:rsid w:val="006D6FEA"/>
    <w:rsid w:val="006E2287"/>
    <w:rsid w:val="006E483C"/>
    <w:rsid w:val="006F07D3"/>
    <w:rsid w:val="006F1107"/>
    <w:rsid w:val="007033AE"/>
    <w:rsid w:val="0070464A"/>
    <w:rsid w:val="00710286"/>
    <w:rsid w:val="00710FAE"/>
    <w:rsid w:val="00724B18"/>
    <w:rsid w:val="00724D47"/>
    <w:rsid w:val="007263E3"/>
    <w:rsid w:val="007319A6"/>
    <w:rsid w:val="0074055B"/>
    <w:rsid w:val="00741A43"/>
    <w:rsid w:val="00743DDF"/>
    <w:rsid w:val="0075267B"/>
    <w:rsid w:val="007655D6"/>
    <w:rsid w:val="00771163"/>
    <w:rsid w:val="00774F20"/>
    <w:rsid w:val="007803D0"/>
    <w:rsid w:val="00783D83"/>
    <w:rsid w:val="00786474"/>
    <w:rsid w:val="007A5F7A"/>
    <w:rsid w:val="007B0688"/>
    <w:rsid w:val="007B1966"/>
    <w:rsid w:val="007B63C6"/>
    <w:rsid w:val="007B7EA3"/>
    <w:rsid w:val="007B7F58"/>
    <w:rsid w:val="007C0221"/>
    <w:rsid w:val="007C0D77"/>
    <w:rsid w:val="007C19CC"/>
    <w:rsid w:val="007C40D8"/>
    <w:rsid w:val="007C52B4"/>
    <w:rsid w:val="007C564C"/>
    <w:rsid w:val="007C7B76"/>
    <w:rsid w:val="007D64C7"/>
    <w:rsid w:val="007E1D4E"/>
    <w:rsid w:val="007E5918"/>
    <w:rsid w:val="007E60BC"/>
    <w:rsid w:val="007F5D56"/>
    <w:rsid w:val="007F7E3D"/>
    <w:rsid w:val="00800491"/>
    <w:rsid w:val="00802D94"/>
    <w:rsid w:val="00802DC9"/>
    <w:rsid w:val="008056CA"/>
    <w:rsid w:val="00815D3C"/>
    <w:rsid w:val="008204CD"/>
    <w:rsid w:val="008205C3"/>
    <w:rsid w:val="00823EC1"/>
    <w:rsid w:val="00824AB6"/>
    <w:rsid w:val="00826F60"/>
    <w:rsid w:val="00827DB1"/>
    <w:rsid w:val="00833EA7"/>
    <w:rsid w:val="00853D79"/>
    <w:rsid w:val="00861FB8"/>
    <w:rsid w:val="00867CEF"/>
    <w:rsid w:val="008773A1"/>
    <w:rsid w:val="008811B4"/>
    <w:rsid w:val="00887C63"/>
    <w:rsid w:val="0089475F"/>
    <w:rsid w:val="00895D15"/>
    <w:rsid w:val="008965E2"/>
    <w:rsid w:val="008A1EAC"/>
    <w:rsid w:val="008A1FBD"/>
    <w:rsid w:val="008A22DF"/>
    <w:rsid w:val="008A4007"/>
    <w:rsid w:val="008C55D7"/>
    <w:rsid w:val="008C612B"/>
    <w:rsid w:val="008C68AA"/>
    <w:rsid w:val="008D27D0"/>
    <w:rsid w:val="008E0988"/>
    <w:rsid w:val="008E14F4"/>
    <w:rsid w:val="008E2A27"/>
    <w:rsid w:val="008E495E"/>
    <w:rsid w:val="009055BE"/>
    <w:rsid w:val="00911358"/>
    <w:rsid w:val="00911C31"/>
    <w:rsid w:val="0091604C"/>
    <w:rsid w:val="00916DE0"/>
    <w:rsid w:val="0091790E"/>
    <w:rsid w:val="00920CF6"/>
    <w:rsid w:val="00922C41"/>
    <w:rsid w:val="009233F3"/>
    <w:rsid w:val="00927495"/>
    <w:rsid w:val="00930D50"/>
    <w:rsid w:val="00942D0B"/>
    <w:rsid w:val="00943A66"/>
    <w:rsid w:val="00945C70"/>
    <w:rsid w:val="0095173A"/>
    <w:rsid w:val="00963E07"/>
    <w:rsid w:val="009660FE"/>
    <w:rsid w:val="00981703"/>
    <w:rsid w:val="00987226"/>
    <w:rsid w:val="009876E5"/>
    <w:rsid w:val="0099038E"/>
    <w:rsid w:val="00990976"/>
    <w:rsid w:val="00994F77"/>
    <w:rsid w:val="00995ECD"/>
    <w:rsid w:val="009A49D1"/>
    <w:rsid w:val="009A76B9"/>
    <w:rsid w:val="009B167E"/>
    <w:rsid w:val="009B589D"/>
    <w:rsid w:val="009C0370"/>
    <w:rsid w:val="009C1BA9"/>
    <w:rsid w:val="009C231A"/>
    <w:rsid w:val="009C733C"/>
    <w:rsid w:val="009D14E7"/>
    <w:rsid w:val="009E688B"/>
    <w:rsid w:val="009F5846"/>
    <w:rsid w:val="00A01EA6"/>
    <w:rsid w:val="00A039DD"/>
    <w:rsid w:val="00A05ABB"/>
    <w:rsid w:val="00A0655E"/>
    <w:rsid w:val="00A168F5"/>
    <w:rsid w:val="00A22EB3"/>
    <w:rsid w:val="00A22EE4"/>
    <w:rsid w:val="00A22F55"/>
    <w:rsid w:val="00A34126"/>
    <w:rsid w:val="00A43564"/>
    <w:rsid w:val="00A46044"/>
    <w:rsid w:val="00A546B2"/>
    <w:rsid w:val="00A566C2"/>
    <w:rsid w:val="00A60487"/>
    <w:rsid w:val="00A6481D"/>
    <w:rsid w:val="00A67016"/>
    <w:rsid w:val="00A674F1"/>
    <w:rsid w:val="00A726C9"/>
    <w:rsid w:val="00A73321"/>
    <w:rsid w:val="00A73883"/>
    <w:rsid w:val="00A77B18"/>
    <w:rsid w:val="00AA0F6D"/>
    <w:rsid w:val="00AA52C5"/>
    <w:rsid w:val="00AA5E8E"/>
    <w:rsid w:val="00AB24D3"/>
    <w:rsid w:val="00AB5CA6"/>
    <w:rsid w:val="00AC134B"/>
    <w:rsid w:val="00AC559B"/>
    <w:rsid w:val="00AC6E48"/>
    <w:rsid w:val="00AC7E60"/>
    <w:rsid w:val="00AE72BC"/>
    <w:rsid w:val="00AF209C"/>
    <w:rsid w:val="00AF27B7"/>
    <w:rsid w:val="00AF5EAA"/>
    <w:rsid w:val="00AF6840"/>
    <w:rsid w:val="00B02D41"/>
    <w:rsid w:val="00B06F00"/>
    <w:rsid w:val="00B10E39"/>
    <w:rsid w:val="00B1476F"/>
    <w:rsid w:val="00B17F9E"/>
    <w:rsid w:val="00B2601C"/>
    <w:rsid w:val="00B31183"/>
    <w:rsid w:val="00B443E6"/>
    <w:rsid w:val="00B464E0"/>
    <w:rsid w:val="00B53834"/>
    <w:rsid w:val="00B539E9"/>
    <w:rsid w:val="00B634D8"/>
    <w:rsid w:val="00B65EAA"/>
    <w:rsid w:val="00B67D87"/>
    <w:rsid w:val="00B67EB6"/>
    <w:rsid w:val="00B779D5"/>
    <w:rsid w:val="00B8056F"/>
    <w:rsid w:val="00B905A5"/>
    <w:rsid w:val="00B90A5B"/>
    <w:rsid w:val="00B9164F"/>
    <w:rsid w:val="00BA3C33"/>
    <w:rsid w:val="00BA6ADF"/>
    <w:rsid w:val="00BB2131"/>
    <w:rsid w:val="00BB3B74"/>
    <w:rsid w:val="00BC21A4"/>
    <w:rsid w:val="00BC2210"/>
    <w:rsid w:val="00BD0B8A"/>
    <w:rsid w:val="00BE240D"/>
    <w:rsid w:val="00BE2543"/>
    <w:rsid w:val="00BE4073"/>
    <w:rsid w:val="00BE44F0"/>
    <w:rsid w:val="00BE5114"/>
    <w:rsid w:val="00BE5E9A"/>
    <w:rsid w:val="00BE6EAD"/>
    <w:rsid w:val="00BF0303"/>
    <w:rsid w:val="00BF4D77"/>
    <w:rsid w:val="00BF75E6"/>
    <w:rsid w:val="00C043F5"/>
    <w:rsid w:val="00C05A16"/>
    <w:rsid w:val="00C10575"/>
    <w:rsid w:val="00C205CE"/>
    <w:rsid w:val="00C20CE8"/>
    <w:rsid w:val="00C326E1"/>
    <w:rsid w:val="00C3381A"/>
    <w:rsid w:val="00C4448F"/>
    <w:rsid w:val="00C46A42"/>
    <w:rsid w:val="00C55421"/>
    <w:rsid w:val="00C57B7B"/>
    <w:rsid w:val="00C60FE6"/>
    <w:rsid w:val="00C71906"/>
    <w:rsid w:val="00C86B01"/>
    <w:rsid w:val="00C87831"/>
    <w:rsid w:val="00C9264C"/>
    <w:rsid w:val="00C93D14"/>
    <w:rsid w:val="00C95A84"/>
    <w:rsid w:val="00C96A66"/>
    <w:rsid w:val="00CA0114"/>
    <w:rsid w:val="00CA22FB"/>
    <w:rsid w:val="00CA3D0C"/>
    <w:rsid w:val="00CB5E43"/>
    <w:rsid w:val="00CC0516"/>
    <w:rsid w:val="00CD00FA"/>
    <w:rsid w:val="00CD22F8"/>
    <w:rsid w:val="00CD2A43"/>
    <w:rsid w:val="00CF013A"/>
    <w:rsid w:val="00D01504"/>
    <w:rsid w:val="00D023BE"/>
    <w:rsid w:val="00D142A2"/>
    <w:rsid w:val="00D26727"/>
    <w:rsid w:val="00D273DD"/>
    <w:rsid w:val="00D27890"/>
    <w:rsid w:val="00D44BE3"/>
    <w:rsid w:val="00D50189"/>
    <w:rsid w:val="00D52B1A"/>
    <w:rsid w:val="00D5416D"/>
    <w:rsid w:val="00D579F8"/>
    <w:rsid w:val="00D60FF6"/>
    <w:rsid w:val="00D66E7E"/>
    <w:rsid w:val="00D71CA4"/>
    <w:rsid w:val="00D72B3A"/>
    <w:rsid w:val="00D730B4"/>
    <w:rsid w:val="00D74E32"/>
    <w:rsid w:val="00D753D6"/>
    <w:rsid w:val="00D89F21"/>
    <w:rsid w:val="00DA4182"/>
    <w:rsid w:val="00DA5936"/>
    <w:rsid w:val="00DA66F7"/>
    <w:rsid w:val="00DB6E91"/>
    <w:rsid w:val="00DC039C"/>
    <w:rsid w:val="00DC1969"/>
    <w:rsid w:val="00DC27EA"/>
    <w:rsid w:val="00DC4CBE"/>
    <w:rsid w:val="00DC56C0"/>
    <w:rsid w:val="00DC7D8E"/>
    <w:rsid w:val="00DD0CAF"/>
    <w:rsid w:val="00DD3D0D"/>
    <w:rsid w:val="00DF30C2"/>
    <w:rsid w:val="00E00035"/>
    <w:rsid w:val="00E004D3"/>
    <w:rsid w:val="00E01143"/>
    <w:rsid w:val="00E1040E"/>
    <w:rsid w:val="00E11DBB"/>
    <w:rsid w:val="00E17B67"/>
    <w:rsid w:val="00E25A96"/>
    <w:rsid w:val="00E273FA"/>
    <w:rsid w:val="00E31209"/>
    <w:rsid w:val="00E368AC"/>
    <w:rsid w:val="00E450A2"/>
    <w:rsid w:val="00E50AAD"/>
    <w:rsid w:val="00E53B91"/>
    <w:rsid w:val="00E5514A"/>
    <w:rsid w:val="00E55BBE"/>
    <w:rsid w:val="00E56475"/>
    <w:rsid w:val="00E573F5"/>
    <w:rsid w:val="00E636CB"/>
    <w:rsid w:val="00E65289"/>
    <w:rsid w:val="00E747AE"/>
    <w:rsid w:val="00E81127"/>
    <w:rsid w:val="00E83314"/>
    <w:rsid w:val="00E938AD"/>
    <w:rsid w:val="00EA7F0C"/>
    <w:rsid w:val="00EB028B"/>
    <w:rsid w:val="00EB37FD"/>
    <w:rsid w:val="00EB4F48"/>
    <w:rsid w:val="00EB7492"/>
    <w:rsid w:val="00EC67A0"/>
    <w:rsid w:val="00EC792E"/>
    <w:rsid w:val="00ED25B0"/>
    <w:rsid w:val="00EE066A"/>
    <w:rsid w:val="00EE5FEC"/>
    <w:rsid w:val="00EE7B3F"/>
    <w:rsid w:val="00EF1CAC"/>
    <w:rsid w:val="00EF2D58"/>
    <w:rsid w:val="00EF7C9A"/>
    <w:rsid w:val="00F004FD"/>
    <w:rsid w:val="00F1027A"/>
    <w:rsid w:val="00F21AD3"/>
    <w:rsid w:val="00F2492C"/>
    <w:rsid w:val="00F255B8"/>
    <w:rsid w:val="00F4254D"/>
    <w:rsid w:val="00F44FF6"/>
    <w:rsid w:val="00F50A0F"/>
    <w:rsid w:val="00F50DBE"/>
    <w:rsid w:val="00F57A1E"/>
    <w:rsid w:val="00F64212"/>
    <w:rsid w:val="00F644F8"/>
    <w:rsid w:val="00F75772"/>
    <w:rsid w:val="00F84FA6"/>
    <w:rsid w:val="00F9236E"/>
    <w:rsid w:val="00F941BB"/>
    <w:rsid w:val="00F944B2"/>
    <w:rsid w:val="00F95CCD"/>
    <w:rsid w:val="00FA263D"/>
    <w:rsid w:val="00FA2CFB"/>
    <w:rsid w:val="00FA3D1F"/>
    <w:rsid w:val="00FA4E3B"/>
    <w:rsid w:val="00FB02CC"/>
    <w:rsid w:val="00FB0D24"/>
    <w:rsid w:val="00FB287E"/>
    <w:rsid w:val="00FC1B9F"/>
    <w:rsid w:val="00FC2056"/>
    <w:rsid w:val="00FC620C"/>
    <w:rsid w:val="00FC6BA0"/>
    <w:rsid w:val="00FC7007"/>
    <w:rsid w:val="00FD0B08"/>
    <w:rsid w:val="00FD255C"/>
    <w:rsid w:val="00FD7B0A"/>
    <w:rsid w:val="00FE11CE"/>
    <w:rsid w:val="00FE3E38"/>
    <w:rsid w:val="00FE44A6"/>
    <w:rsid w:val="00FF214D"/>
    <w:rsid w:val="00FF29D4"/>
    <w:rsid w:val="01093CFB"/>
    <w:rsid w:val="013F28C1"/>
    <w:rsid w:val="01A82B5A"/>
    <w:rsid w:val="01ACF6E9"/>
    <w:rsid w:val="01E65E7B"/>
    <w:rsid w:val="0274C9AD"/>
    <w:rsid w:val="02D9C9EA"/>
    <w:rsid w:val="02E56CCE"/>
    <w:rsid w:val="02E5913E"/>
    <w:rsid w:val="03541854"/>
    <w:rsid w:val="0362DF21"/>
    <w:rsid w:val="036FC699"/>
    <w:rsid w:val="03A56BDC"/>
    <w:rsid w:val="03CDCF1C"/>
    <w:rsid w:val="04632FB9"/>
    <w:rsid w:val="04A129CB"/>
    <w:rsid w:val="05073CB5"/>
    <w:rsid w:val="0535FB3D"/>
    <w:rsid w:val="057F069B"/>
    <w:rsid w:val="05A9A86C"/>
    <w:rsid w:val="05B7EE26"/>
    <w:rsid w:val="05BBEBA4"/>
    <w:rsid w:val="05C4BDE8"/>
    <w:rsid w:val="05DF9414"/>
    <w:rsid w:val="05EB7851"/>
    <w:rsid w:val="0692E57C"/>
    <w:rsid w:val="0695E4D9"/>
    <w:rsid w:val="0698467D"/>
    <w:rsid w:val="06B3A247"/>
    <w:rsid w:val="078D8D23"/>
    <w:rsid w:val="078D9AAB"/>
    <w:rsid w:val="079EF154"/>
    <w:rsid w:val="07B45B6D"/>
    <w:rsid w:val="0887C91B"/>
    <w:rsid w:val="08A11EB8"/>
    <w:rsid w:val="08A6B529"/>
    <w:rsid w:val="08AF4A47"/>
    <w:rsid w:val="08CE344C"/>
    <w:rsid w:val="08E8DF3F"/>
    <w:rsid w:val="0904683C"/>
    <w:rsid w:val="0937E3C9"/>
    <w:rsid w:val="095F78A6"/>
    <w:rsid w:val="0A11D080"/>
    <w:rsid w:val="0A201351"/>
    <w:rsid w:val="0AF7864C"/>
    <w:rsid w:val="0B454BD5"/>
    <w:rsid w:val="0B4AEE01"/>
    <w:rsid w:val="0B52F797"/>
    <w:rsid w:val="0B9F71C3"/>
    <w:rsid w:val="0BB7E732"/>
    <w:rsid w:val="0BF3F0C3"/>
    <w:rsid w:val="0C0DCDAC"/>
    <w:rsid w:val="0C6EC0DA"/>
    <w:rsid w:val="0C712EBC"/>
    <w:rsid w:val="0D3F7568"/>
    <w:rsid w:val="0D595DFC"/>
    <w:rsid w:val="0D5AB63F"/>
    <w:rsid w:val="0D7A9D6A"/>
    <w:rsid w:val="0D8EB81C"/>
    <w:rsid w:val="0DFE3D4B"/>
    <w:rsid w:val="0E003684"/>
    <w:rsid w:val="0E18B3F7"/>
    <w:rsid w:val="0E6ABA21"/>
    <w:rsid w:val="0E795FE8"/>
    <w:rsid w:val="0EB674DF"/>
    <w:rsid w:val="0EEC1E6E"/>
    <w:rsid w:val="1002CA32"/>
    <w:rsid w:val="1019A678"/>
    <w:rsid w:val="1051F9B6"/>
    <w:rsid w:val="10539C3D"/>
    <w:rsid w:val="10DFE2B2"/>
    <w:rsid w:val="10F42C56"/>
    <w:rsid w:val="11041283"/>
    <w:rsid w:val="11143E57"/>
    <w:rsid w:val="11302C1E"/>
    <w:rsid w:val="115CC46B"/>
    <w:rsid w:val="11719C4B"/>
    <w:rsid w:val="11A08CAB"/>
    <w:rsid w:val="11FEE3DF"/>
    <w:rsid w:val="1242CAE8"/>
    <w:rsid w:val="126D486F"/>
    <w:rsid w:val="12810774"/>
    <w:rsid w:val="129F3055"/>
    <w:rsid w:val="12B2EF9D"/>
    <w:rsid w:val="13044AC9"/>
    <w:rsid w:val="132B1D1B"/>
    <w:rsid w:val="13478F70"/>
    <w:rsid w:val="134914DD"/>
    <w:rsid w:val="138F6858"/>
    <w:rsid w:val="1393A6A3"/>
    <w:rsid w:val="139DC9DD"/>
    <w:rsid w:val="13C96D00"/>
    <w:rsid w:val="144A4186"/>
    <w:rsid w:val="14768401"/>
    <w:rsid w:val="14A884BF"/>
    <w:rsid w:val="14E4FDAF"/>
    <w:rsid w:val="14FE1450"/>
    <w:rsid w:val="154BDF24"/>
    <w:rsid w:val="157A36A4"/>
    <w:rsid w:val="157E171C"/>
    <w:rsid w:val="15BE6C82"/>
    <w:rsid w:val="15E1F75F"/>
    <w:rsid w:val="161E25F8"/>
    <w:rsid w:val="162971A8"/>
    <w:rsid w:val="1661F3F7"/>
    <w:rsid w:val="166A1806"/>
    <w:rsid w:val="16896822"/>
    <w:rsid w:val="16D2FA2C"/>
    <w:rsid w:val="16F3117D"/>
    <w:rsid w:val="16F775DA"/>
    <w:rsid w:val="17314D49"/>
    <w:rsid w:val="1736B180"/>
    <w:rsid w:val="178DB177"/>
    <w:rsid w:val="17D791AE"/>
    <w:rsid w:val="17D9EC9D"/>
    <w:rsid w:val="17E84BC6"/>
    <w:rsid w:val="17F3ECC0"/>
    <w:rsid w:val="18038F75"/>
    <w:rsid w:val="18560643"/>
    <w:rsid w:val="1894CAB4"/>
    <w:rsid w:val="189CCE52"/>
    <w:rsid w:val="18B4E423"/>
    <w:rsid w:val="18CFD2D9"/>
    <w:rsid w:val="18F7AA84"/>
    <w:rsid w:val="193C6F41"/>
    <w:rsid w:val="19746D5E"/>
    <w:rsid w:val="19B86DFC"/>
    <w:rsid w:val="19B99D46"/>
    <w:rsid w:val="1A29FE01"/>
    <w:rsid w:val="1AA862BF"/>
    <w:rsid w:val="1AC27D88"/>
    <w:rsid w:val="1AD7C985"/>
    <w:rsid w:val="1AD82549"/>
    <w:rsid w:val="1B02EE72"/>
    <w:rsid w:val="1B032F8D"/>
    <w:rsid w:val="1B1D56F1"/>
    <w:rsid w:val="1B3AE677"/>
    <w:rsid w:val="1B44A689"/>
    <w:rsid w:val="1B5DC1C6"/>
    <w:rsid w:val="1BE178BE"/>
    <w:rsid w:val="1BF4A6F1"/>
    <w:rsid w:val="1C13E4E2"/>
    <w:rsid w:val="1C414B28"/>
    <w:rsid w:val="1C7A5A5F"/>
    <w:rsid w:val="1C807DD6"/>
    <w:rsid w:val="1D15C004"/>
    <w:rsid w:val="1DDFF4AA"/>
    <w:rsid w:val="1DE249BE"/>
    <w:rsid w:val="1E18A611"/>
    <w:rsid w:val="1ED860C3"/>
    <w:rsid w:val="1EF818B2"/>
    <w:rsid w:val="1EFC29A9"/>
    <w:rsid w:val="1F023CA8"/>
    <w:rsid w:val="1F1C12BB"/>
    <w:rsid w:val="1F492441"/>
    <w:rsid w:val="1FA645A1"/>
    <w:rsid w:val="1FA991DF"/>
    <w:rsid w:val="1FC5F320"/>
    <w:rsid w:val="1FD0AD10"/>
    <w:rsid w:val="1FDCF9B1"/>
    <w:rsid w:val="1FEFF669"/>
    <w:rsid w:val="1FF94E2F"/>
    <w:rsid w:val="1FFF5AA0"/>
    <w:rsid w:val="20022361"/>
    <w:rsid w:val="20139395"/>
    <w:rsid w:val="202A5928"/>
    <w:rsid w:val="202AE0E0"/>
    <w:rsid w:val="20403910"/>
    <w:rsid w:val="2082B135"/>
    <w:rsid w:val="2088C199"/>
    <w:rsid w:val="208FE7B5"/>
    <w:rsid w:val="209986E4"/>
    <w:rsid w:val="20FF6FFA"/>
    <w:rsid w:val="21178051"/>
    <w:rsid w:val="212A1582"/>
    <w:rsid w:val="21646DE4"/>
    <w:rsid w:val="2164EE24"/>
    <w:rsid w:val="2184F6F3"/>
    <w:rsid w:val="2197B5BD"/>
    <w:rsid w:val="21A903CC"/>
    <w:rsid w:val="21DCAAA5"/>
    <w:rsid w:val="2295A7FC"/>
    <w:rsid w:val="22C38A4F"/>
    <w:rsid w:val="231184AF"/>
    <w:rsid w:val="232F6E0D"/>
    <w:rsid w:val="2331C521"/>
    <w:rsid w:val="235F7AA6"/>
    <w:rsid w:val="23647AB9"/>
    <w:rsid w:val="237A0602"/>
    <w:rsid w:val="23B3A7D2"/>
    <w:rsid w:val="241FFCF7"/>
    <w:rsid w:val="242099FF"/>
    <w:rsid w:val="243B4005"/>
    <w:rsid w:val="245C2688"/>
    <w:rsid w:val="245CE82D"/>
    <w:rsid w:val="24AF221A"/>
    <w:rsid w:val="24DA3449"/>
    <w:rsid w:val="24DE5D43"/>
    <w:rsid w:val="24E0965D"/>
    <w:rsid w:val="24F947A6"/>
    <w:rsid w:val="250CA270"/>
    <w:rsid w:val="25699263"/>
    <w:rsid w:val="25FDEFC3"/>
    <w:rsid w:val="26041E8F"/>
    <w:rsid w:val="261E16E5"/>
    <w:rsid w:val="262FBE00"/>
    <w:rsid w:val="2644DBE6"/>
    <w:rsid w:val="264E59F4"/>
    <w:rsid w:val="265E8B4F"/>
    <w:rsid w:val="26CC68D0"/>
    <w:rsid w:val="2701F482"/>
    <w:rsid w:val="27BEEF86"/>
    <w:rsid w:val="27D6004A"/>
    <w:rsid w:val="27F985BA"/>
    <w:rsid w:val="281E26CF"/>
    <w:rsid w:val="286293E6"/>
    <w:rsid w:val="287FEC5B"/>
    <w:rsid w:val="2891C75D"/>
    <w:rsid w:val="28B28DBD"/>
    <w:rsid w:val="28C348CB"/>
    <w:rsid w:val="290C8A71"/>
    <w:rsid w:val="2927F7AC"/>
    <w:rsid w:val="29AF15DA"/>
    <w:rsid w:val="29E27D9C"/>
    <w:rsid w:val="29F80319"/>
    <w:rsid w:val="2A2A948E"/>
    <w:rsid w:val="2A46E636"/>
    <w:rsid w:val="2ABA78B6"/>
    <w:rsid w:val="2ACF0CEC"/>
    <w:rsid w:val="2ADE0208"/>
    <w:rsid w:val="2B1A9A1B"/>
    <w:rsid w:val="2B65362B"/>
    <w:rsid w:val="2B6CD168"/>
    <w:rsid w:val="2B86644A"/>
    <w:rsid w:val="2B95B63F"/>
    <w:rsid w:val="2C04DBC7"/>
    <w:rsid w:val="2C1ABBF9"/>
    <w:rsid w:val="2C2311F5"/>
    <w:rsid w:val="2C2604E5"/>
    <w:rsid w:val="2C45A417"/>
    <w:rsid w:val="2C6832C8"/>
    <w:rsid w:val="2C7802B7"/>
    <w:rsid w:val="2CADCA34"/>
    <w:rsid w:val="2CBC55EC"/>
    <w:rsid w:val="2CC5AF34"/>
    <w:rsid w:val="2CF984C7"/>
    <w:rsid w:val="2D56A118"/>
    <w:rsid w:val="2D5E9996"/>
    <w:rsid w:val="2DB82657"/>
    <w:rsid w:val="2DE98FF9"/>
    <w:rsid w:val="2E25BD75"/>
    <w:rsid w:val="2E5132B5"/>
    <w:rsid w:val="2E524AA0"/>
    <w:rsid w:val="2EA3FF98"/>
    <w:rsid w:val="2EC69546"/>
    <w:rsid w:val="2EDA7826"/>
    <w:rsid w:val="2EF266DC"/>
    <w:rsid w:val="2F2FF525"/>
    <w:rsid w:val="2F5D709F"/>
    <w:rsid w:val="2FC7EF12"/>
    <w:rsid w:val="3045B37F"/>
    <w:rsid w:val="3048873D"/>
    <w:rsid w:val="305B9F1C"/>
    <w:rsid w:val="30D1A9E1"/>
    <w:rsid w:val="30E2BB25"/>
    <w:rsid w:val="318320EC"/>
    <w:rsid w:val="31CD6A1E"/>
    <w:rsid w:val="31E606C2"/>
    <w:rsid w:val="31F14A16"/>
    <w:rsid w:val="31F8DC46"/>
    <w:rsid w:val="324F79CD"/>
    <w:rsid w:val="3263CE09"/>
    <w:rsid w:val="32800CF3"/>
    <w:rsid w:val="330F25F8"/>
    <w:rsid w:val="337AAA8D"/>
    <w:rsid w:val="33992057"/>
    <w:rsid w:val="33D882DB"/>
    <w:rsid w:val="33F02823"/>
    <w:rsid w:val="3402B6E4"/>
    <w:rsid w:val="3418FF2B"/>
    <w:rsid w:val="344C3179"/>
    <w:rsid w:val="3450BEB4"/>
    <w:rsid w:val="347487CF"/>
    <w:rsid w:val="35511154"/>
    <w:rsid w:val="35CDE905"/>
    <w:rsid w:val="361E4A21"/>
    <w:rsid w:val="36234A6C"/>
    <w:rsid w:val="3648A453"/>
    <w:rsid w:val="3669E77E"/>
    <w:rsid w:val="366BC715"/>
    <w:rsid w:val="36812A06"/>
    <w:rsid w:val="368562B5"/>
    <w:rsid w:val="36ADC8B3"/>
    <w:rsid w:val="36E96BEF"/>
    <w:rsid w:val="3725185E"/>
    <w:rsid w:val="37600DC4"/>
    <w:rsid w:val="378D8974"/>
    <w:rsid w:val="37B04399"/>
    <w:rsid w:val="3804036D"/>
    <w:rsid w:val="385D804F"/>
    <w:rsid w:val="38A148D7"/>
    <w:rsid w:val="38AFEF4C"/>
    <w:rsid w:val="38B62894"/>
    <w:rsid w:val="3908AB06"/>
    <w:rsid w:val="39500E1D"/>
    <w:rsid w:val="39603906"/>
    <w:rsid w:val="3980456F"/>
    <w:rsid w:val="39962318"/>
    <w:rsid w:val="3996DA87"/>
    <w:rsid w:val="39B5ADDD"/>
    <w:rsid w:val="39B91FE4"/>
    <w:rsid w:val="39D1170D"/>
    <w:rsid w:val="39D7951C"/>
    <w:rsid w:val="39F538A2"/>
    <w:rsid w:val="3A109669"/>
    <w:rsid w:val="3A165688"/>
    <w:rsid w:val="3A22F8D5"/>
    <w:rsid w:val="3A425EFB"/>
    <w:rsid w:val="3A61235C"/>
    <w:rsid w:val="3A962688"/>
    <w:rsid w:val="3AEDCA36"/>
    <w:rsid w:val="3AEE1ADA"/>
    <w:rsid w:val="3AF2C5CE"/>
    <w:rsid w:val="3AF79AC1"/>
    <w:rsid w:val="3AFAC8CD"/>
    <w:rsid w:val="3B10425B"/>
    <w:rsid w:val="3B3D0C34"/>
    <w:rsid w:val="3B57B2CC"/>
    <w:rsid w:val="3B66B2E3"/>
    <w:rsid w:val="3B971C3E"/>
    <w:rsid w:val="3BACFC81"/>
    <w:rsid w:val="3BB020E7"/>
    <w:rsid w:val="3BDB9995"/>
    <w:rsid w:val="3BEA7EC2"/>
    <w:rsid w:val="3BF6A517"/>
    <w:rsid w:val="3BFFFE7C"/>
    <w:rsid w:val="3C27FCA0"/>
    <w:rsid w:val="3C2E83E6"/>
    <w:rsid w:val="3C3AEB0B"/>
    <w:rsid w:val="3C6660D8"/>
    <w:rsid w:val="3C689249"/>
    <w:rsid w:val="3C7D72AA"/>
    <w:rsid w:val="3C8162F4"/>
    <w:rsid w:val="3C865E1C"/>
    <w:rsid w:val="3C96DEEB"/>
    <w:rsid w:val="3C977E92"/>
    <w:rsid w:val="3CB8C991"/>
    <w:rsid w:val="3CC1D927"/>
    <w:rsid w:val="3D108982"/>
    <w:rsid w:val="3D5EC249"/>
    <w:rsid w:val="3DB52D68"/>
    <w:rsid w:val="3DB64F59"/>
    <w:rsid w:val="3E75D330"/>
    <w:rsid w:val="3E843545"/>
    <w:rsid w:val="3E859652"/>
    <w:rsid w:val="3ED03E0D"/>
    <w:rsid w:val="3EDB4B82"/>
    <w:rsid w:val="3EE92C2A"/>
    <w:rsid w:val="3EEBED8F"/>
    <w:rsid w:val="3F044C5D"/>
    <w:rsid w:val="3F82D79E"/>
    <w:rsid w:val="3FA58B62"/>
    <w:rsid w:val="3FCDA295"/>
    <w:rsid w:val="3FD8918F"/>
    <w:rsid w:val="3FD89537"/>
    <w:rsid w:val="4008096F"/>
    <w:rsid w:val="4047C16C"/>
    <w:rsid w:val="405D7C67"/>
    <w:rsid w:val="407570D7"/>
    <w:rsid w:val="40A8C787"/>
    <w:rsid w:val="40BB0DA8"/>
    <w:rsid w:val="40E2B2C1"/>
    <w:rsid w:val="412A171B"/>
    <w:rsid w:val="41507E07"/>
    <w:rsid w:val="41616DBE"/>
    <w:rsid w:val="416E39CF"/>
    <w:rsid w:val="41A7CF57"/>
    <w:rsid w:val="41D18ED1"/>
    <w:rsid w:val="41DD9525"/>
    <w:rsid w:val="41F550EA"/>
    <w:rsid w:val="422AC962"/>
    <w:rsid w:val="422EECE8"/>
    <w:rsid w:val="424A6603"/>
    <w:rsid w:val="4318C1A6"/>
    <w:rsid w:val="438D9986"/>
    <w:rsid w:val="43A84CDD"/>
    <w:rsid w:val="440826E6"/>
    <w:rsid w:val="4421680B"/>
    <w:rsid w:val="44352D72"/>
    <w:rsid w:val="4448AE35"/>
    <w:rsid w:val="44688929"/>
    <w:rsid w:val="44C06C7B"/>
    <w:rsid w:val="44CBB55E"/>
    <w:rsid w:val="452B1A4F"/>
    <w:rsid w:val="452D9245"/>
    <w:rsid w:val="45619A7E"/>
    <w:rsid w:val="4564792F"/>
    <w:rsid w:val="45838F06"/>
    <w:rsid w:val="4594A722"/>
    <w:rsid w:val="45DF5261"/>
    <w:rsid w:val="4637CC1C"/>
    <w:rsid w:val="46A03E12"/>
    <w:rsid w:val="46F428F8"/>
    <w:rsid w:val="47060669"/>
    <w:rsid w:val="471F5FA5"/>
    <w:rsid w:val="473AA86F"/>
    <w:rsid w:val="475D3492"/>
    <w:rsid w:val="4764F900"/>
    <w:rsid w:val="47744FAE"/>
    <w:rsid w:val="47C496F5"/>
    <w:rsid w:val="47C648A7"/>
    <w:rsid w:val="47E2E07B"/>
    <w:rsid w:val="480D6940"/>
    <w:rsid w:val="4818BB20"/>
    <w:rsid w:val="481A107E"/>
    <w:rsid w:val="48506B83"/>
    <w:rsid w:val="489607FE"/>
    <w:rsid w:val="48996E34"/>
    <w:rsid w:val="48D33B73"/>
    <w:rsid w:val="4907ECB8"/>
    <w:rsid w:val="490E7EF1"/>
    <w:rsid w:val="4934FA83"/>
    <w:rsid w:val="4962292C"/>
    <w:rsid w:val="4966E916"/>
    <w:rsid w:val="49D6E533"/>
    <w:rsid w:val="4A5D4023"/>
    <w:rsid w:val="4ABAE43C"/>
    <w:rsid w:val="4AE7430D"/>
    <w:rsid w:val="4AFAF02C"/>
    <w:rsid w:val="4AFBB57C"/>
    <w:rsid w:val="4B1DA420"/>
    <w:rsid w:val="4BB6E1A3"/>
    <w:rsid w:val="4BDB0760"/>
    <w:rsid w:val="4C0E327E"/>
    <w:rsid w:val="4C1737A0"/>
    <w:rsid w:val="4C2774BF"/>
    <w:rsid w:val="4C46F223"/>
    <w:rsid w:val="4C48A641"/>
    <w:rsid w:val="4C985C8A"/>
    <w:rsid w:val="4CE920C8"/>
    <w:rsid w:val="4D32A765"/>
    <w:rsid w:val="4D3BFB88"/>
    <w:rsid w:val="4D5F5D41"/>
    <w:rsid w:val="4D670E73"/>
    <w:rsid w:val="4D6A5B20"/>
    <w:rsid w:val="4D6A83B9"/>
    <w:rsid w:val="4DA7105D"/>
    <w:rsid w:val="4DB240BC"/>
    <w:rsid w:val="4DB46398"/>
    <w:rsid w:val="4DFC38E5"/>
    <w:rsid w:val="4E04DB27"/>
    <w:rsid w:val="4E168D25"/>
    <w:rsid w:val="4E3C1283"/>
    <w:rsid w:val="4E9EFF85"/>
    <w:rsid w:val="4EE80DA9"/>
    <w:rsid w:val="4EEA38D0"/>
    <w:rsid w:val="4EECBC96"/>
    <w:rsid w:val="4FD20806"/>
    <w:rsid w:val="4FD833C8"/>
    <w:rsid w:val="4FDCB395"/>
    <w:rsid w:val="4FF7C2AC"/>
    <w:rsid w:val="4FF9EAC1"/>
    <w:rsid w:val="5028E42B"/>
    <w:rsid w:val="50514005"/>
    <w:rsid w:val="5068FD54"/>
    <w:rsid w:val="50884C32"/>
    <w:rsid w:val="508BAE4B"/>
    <w:rsid w:val="5131FCA9"/>
    <w:rsid w:val="513B9307"/>
    <w:rsid w:val="514FBF2B"/>
    <w:rsid w:val="5167C90C"/>
    <w:rsid w:val="518DC367"/>
    <w:rsid w:val="51BD4AD6"/>
    <w:rsid w:val="51CC8BA5"/>
    <w:rsid w:val="5249C9A3"/>
    <w:rsid w:val="52795F0E"/>
    <w:rsid w:val="529FE09F"/>
    <w:rsid w:val="52A198BD"/>
    <w:rsid w:val="52AD3A07"/>
    <w:rsid w:val="52AFC45A"/>
    <w:rsid w:val="52C259EB"/>
    <w:rsid w:val="52CF32A6"/>
    <w:rsid w:val="53250BBE"/>
    <w:rsid w:val="5374B57C"/>
    <w:rsid w:val="539B7E6F"/>
    <w:rsid w:val="53CE3D69"/>
    <w:rsid w:val="53DA3B6E"/>
    <w:rsid w:val="53DAFF61"/>
    <w:rsid w:val="54074C71"/>
    <w:rsid w:val="545EEE0A"/>
    <w:rsid w:val="54B0F928"/>
    <w:rsid w:val="54BC493F"/>
    <w:rsid w:val="54D29DB4"/>
    <w:rsid w:val="5508502A"/>
    <w:rsid w:val="5508A5E9"/>
    <w:rsid w:val="551748A6"/>
    <w:rsid w:val="55704318"/>
    <w:rsid w:val="55A6026F"/>
    <w:rsid w:val="55A99989"/>
    <w:rsid w:val="55CD9DCD"/>
    <w:rsid w:val="55D81DD9"/>
    <w:rsid w:val="5643308B"/>
    <w:rsid w:val="57058C49"/>
    <w:rsid w:val="5713B838"/>
    <w:rsid w:val="571FC151"/>
    <w:rsid w:val="573677A0"/>
    <w:rsid w:val="581E26FC"/>
    <w:rsid w:val="58488766"/>
    <w:rsid w:val="5857F739"/>
    <w:rsid w:val="588F4A35"/>
    <w:rsid w:val="589ADA53"/>
    <w:rsid w:val="58AFB27F"/>
    <w:rsid w:val="58C14264"/>
    <w:rsid w:val="58F279A2"/>
    <w:rsid w:val="58F338B5"/>
    <w:rsid w:val="58FA23B6"/>
    <w:rsid w:val="59050298"/>
    <w:rsid w:val="59255684"/>
    <w:rsid w:val="593766C5"/>
    <w:rsid w:val="595B9BCC"/>
    <w:rsid w:val="59A0FF12"/>
    <w:rsid w:val="59A59FBF"/>
    <w:rsid w:val="59CFF059"/>
    <w:rsid w:val="5A005034"/>
    <w:rsid w:val="5A2EE8DD"/>
    <w:rsid w:val="5A62EA8C"/>
    <w:rsid w:val="5A63B0A5"/>
    <w:rsid w:val="5AB6C450"/>
    <w:rsid w:val="5ADCC1A5"/>
    <w:rsid w:val="5B2D4D28"/>
    <w:rsid w:val="5B32800A"/>
    <w:rsid w:val="5B4413BC"/>
    <w:rsid w:val="5B719A0C"/>
    <w:rsid w:val="5BBFC1E3"/>
    <w:rsid w:val="5BE733C5"/>
    <w:rsid w:val="5BF51E1C"/>
    <w:rsid w:val="5CBD7BFF"/>
    <w:rsid w:val="5CC4A6A5"/>
    <w:rsid w:val="5D02465D"/>
    <w:rsid w:val="5D555BB3"/>
    <w:rsid w:val="5DCA1487"/>
    <w:rsid w:val="5E0C7FA9"/>
    <w:rsid w:val="5E4F0A1E"/>
    <w:rsid w:val="5E6447FC"/>
    <w:rsid w:val="5EA5A244"/>
    <w:rsid w:val="5EAC0B1C"/>
    <w:rsid w:val="5EB25198"/>
    <w:rsid w:val="5EB454C3"/>
    <w:rsid w:val="5EEDADCF"/>
    <w:rsid w:val="5EF3AFB5"/>
    <w:rsid w:val="5F65275C"/>
    <w:rsid w:val="5F6549FB"/>
    <w:rsid w:val="5F7AC56A"/>
    <w:rsid w:val="5FB3968D"/>
    <w:rsid w:val="5FC5D20B"/>
    <w:rsid w:val="5FD1B76D"/>
    <w:rsid w:val="5FF05EE5"/>
    <w:rsid w:val="600CBF69"/>
    <w:rsid w:val="600D3A12"/>
    <w:rsid w:val="602FAA66"/>
    <w:rsid w:val="6043D886"/>
    <w:rsid w:val="609D1208"/>
    <w:rsid w:val="60A8C845"/>
    <w:rsid w:val="60B9EB8A"/>
    <w:rsid w:val="61541B9D"/>
    <w:rsid w:val="61E4F648"/>
    <w:rsid w:val="620A9746"/>
    <w:rsid w:val="6211C632"/>
    <w:rsid w:val="6227F289"/>
    <w:rsid w:val="6256CCF5"/>
    <w:rsid w:val="6295C294"/>
    <w:rsid w:val="62AA9C87"/>
    <w:rsid w:val="62BB3D21"/>
    <w:rsid w:val="62CC0017"/>
    <w:rsid w:val="62D4CF12"/>
    <w:rsid w:val="62E2D52B"/>
    <w:rsid w:val="636173CE"/>
    <w:rsid w:val="63693BCE"/>
    <w:rsid w:val="63980A6F"/>
    <w:rsid w:val="63A2FF39"/>
    <w:rsid w:val="63B27238"/>
    <w:rsid w:val="63BAFFBD"/>
    <w:rsid w:val="644808FF"/>
    <w:rsid w:val="648FC4F9"/>
    <w:rsid w:val="64AD527D"/>
    <w:rsid w:val="64DBF4A1"/>
    <w:rsid w:val="64E63203"/>
    <w:rsid w:val="650949C2"/>
    <w:rsid w:val="6511F9E4"/>
    <w:rsid w:val="6519A5B9"/>
    <w:rsid w:val="65492FE2"/>
    <w:rsid w:val="6573F685"/>
    <w:rsid w:val="6668FBBD"/>
    <w:rsid w:val="6670DF96"/>
    <w:rsid w:val="6682670F"/>
    <w:rsid w:val="66B6D7DE"/>
    <w:rsid w:val="66BC8DCB"/>
    <w:rsid w:val="67049F16"/>
    <w:rsid w:val="670A5781"/>
    <w:rsid w:val="6753B55B"/>
    <w:rsid w:val="6782FDBA"/>
    <w:rsid w:val="67D529A3"/>
    <w:rsid w:val="68139552"/>
    <w:rsid w:val="68416A8A"/>
    <w:rsid w:val="686B9B6A"/>
    <w:rsid w:val="68724C75"/>
    <w:rsid w:val="68A83F13"/>
    <w:rsid w:val="68B0F119"/>
    <w:rsid w:val="68B5FBB2"/>
    <w:rsid w:val="68BA7879"/>
    <w:rsid w:val="68C6E944"/>
    <w:rsid w:val="6912E3AC"/>
    <w:rsid w:val="69191EC6"/>
    <w:rsid w:val="692C2601"/>
    <w:rsid w:val="697BC346"/>
    <w:rsid w:val="697E0223"/>
    <w:rsid w:val="69B6665E"/>
    <w:rsid w:val="69DA5D27"/>
    <w:rsid w:val="69F52C8A"/>
    <w:rsid w:val="6A1EDB97"/>
    <w:rsid w:val="6A34CCE2"/>
    <w:rsid w:val="6A35A967"/>
    <w:rsid w:val="6A51DABF"/>
    <w:rsid w:val="6AC757E0"/>
    <w:rsid w:val="6AE17F2F"/>
    <w:rsid w:val="6AF41CAB"/>
    <w:rsid w:val="6AFB2C64"/>
    <w:rsid w:val="6B07A170"/>
    <w:rsid w:val="6B16DEE6"/>
    <w:rsid w:val="6B209959"/>
    <w:rsid w:val="6B586C88"/>
    <w:rsid w:val="6B59752E"/>
    <w:rsid w:val="6BDA1E86"/>
    <w:rsid w:val="6C04F1D2"/>
    <w:rsid w:val="6C5C4017"/>
    <w:rsid w:val="6C696041"/>
    <w:rsid w:val="6C8F4B37"/>
    <w:rsid w:val="6CC23D2C"/>
    <w:rsid w:val="6CEC7470"/>
    <w:rsid w:val="6D32B9D4"/>
    <w:rsid w:val="6D7171C9"/>
    <w:rsid w:val="6D740FF6"/>
    <w:rsid w:val="6D98F537"/>
    <w:rsid w:val="6DBA4A3C"/>
    <w:rsid w:val="6DC018AB"/>
    <w:rsid w:val="6DC2F32D"/>
    <w:rsid w:val="6E8334EC"/>
    <w:rsid w:val="6EB25AE5"/>
    <w:rsid w:val="6F3E6B8C"/>
    <w:rsid w:val="6F57642E"/>
    <w:rsid w:val="6F6CE639"/>
    <w:rsid w:val="6F7B3D51"/>
    <w:rsid w:val="6F86BA30"/>
    <w:rsid w:val="6F883CF7"/>
    <w:rsid w:val="7014C230"/>
    <w:rsid w:val="708EA343"/>
    <w:rsid w:val="7150DB75"/>
    <w:rsid w:val="71542417"/>
    <w:rsid w:val="71847477"/>
    <w:rsid w:val="71F2A090"/>
    <w:rsid w:val="71F77937"/>
    <w:rsid w:val="7204112D"/>
    <w:rsid w:val="72192BA9"/>
    <w:rsid w:val="7227E9C4"/>
    <w:rsid w:val="72587F8E"/>
    <w:rsid w:val="725B5F8C"/>
    <w:rsid w:val="72669979"/>
    <w:rsid w:val="729985C5"/>
    <w:rsid w:val="73285F96"/>
    <w:rsid w:val="738A923F"/>
    <w:rsid w:val="73F836E6"/>
    <w:rsid w:val="744E907F"/>
    <w:rsid w:val="747800AE"/>
    <w:rsid w:val="74B1DA66"/>
    <w:rsid w:val="74C86D49"/>
    <w:rsid w:val="750018D9"/>
    <w:rsid w:val="7526293F"/>
    <w:rsid w:val="7548472D"/>
    <w:rsid w:val="75546178"/>
    <w:rsid w:val="758E1589"/>
    <w:rsid w:val="7598D23A"/>
    <w:rsid w:val="75F6BD11"/>
    <w:rsid w:val="75FD31A6"/>
    <w:rsid w:val="763D81DC"/>
    <w:rsid w:val="764A7B44"/>
    <w:rsid w:val="764B8451"/>
    <w:rsid w:val="766783B6"/>
    <w:rsid w:val="767E11E9"/>
    <w:rsid w:val="76A3E1FD"/>
    <w:rsid w:val="76A46BCD"/>
    <w:rsid w:val="76A66099"/>
    <w:rsid w:val="76D62A61"/>
    <w:rsid w:val="76FDC004"/>
    <w:rsid w:val="773BC43B"/>
    <w:rsid w:val="776B654C"/>
    <w:rsid w:val="7788EC7D"/>
    <w:rsid w:val="77ADA36A"/>
    <w:rsid w:val="7801657C"/>
    <w:rsid w:val="7808780F"/>
    <w:rsid w:val="78508164"/>
    <w:rsid w:val="796C8A69"/>
    <w:rsid w:val="797A3AC6"/>
    <w:rsid w:val="798882CC"/>
    <w:rsid w:val="798A1F26"/>
    <w:rsid w:val="79A507C7"/>
    <w:rsid w:val="79BEF430"/>
    <w:rsid w:val="79F12A34"/>
    <w:rsid w:val="79FA1572"/>
    <w:rsid w:val="7A0F4614"/>
    <w:rsid w:val="7AD33D11"/>
    <w:rsid w:val="7ADE2A31"/>
    <w:rsid w:val="7AF3A663"/>
    <w:rsid w:val="7AFBF4B0"/>
    <w:rsid w:val="7B119561"/>
    <w:rsid w:val="7B7981BF"/>
    <w:rsid w:val="7B9521D8"/>
    <w:rsid w:val="7BABA9FC"/>
    <w:rsid w:val="7BF8FF80"/>
    <w:rsid w:val="7BFCECBC"/>
    <w:rsid w:val="7BFD96EF"/>
    <w:rsid w:val="7C0069DA"/>
    <w:rsid w:val="7C031669"/>
    <w:rsid w:val="7C0CA298"/>
    <w:rsid w:val="7C236558"/>
    <w:rsid w:val="7C471D87"/>
    <w:rsid w:val="7C65B1A3"/>
    <w:rsid w:val="7D1364A1"/>
    <w:rsid w:val="7D222D78"/>
    <w:rsid w:val="7D2DFE5E"/>
    <w:rsid w:val="7D310ABA"/>
    <w:rsid w:val="7D41DE8B"/>
    <w:rsid w:val="7D4A32B0"/>
    <w:rsid w:val="7DA36DA4"/>
    <w:rsid w:val="7E753FD0"/>
    <w:rsid w:val="7EB7FEDB"/>
    <w:rsid w:val="7ED016C1"/>
    <w:rsid w:val="7EEBAE85"/>
    <w:rsid w:val="7F112E88"/>
    <w:rsid w:val="7F32898E"/>
    <w:rsid w:val="7F49009C"/>
    <w:rsid w:val="7F795526"/>
    <w:rsid w:val="7FB53267"/>
    <w:rsid w:val="7FE2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85864"/>
  <w15:chartTrackingRefBased/>
  <w15:docId w15:val="{D231C081-1698-4FF4-83EE-564516EB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09C"/>
  </w:style>
  <w:style w:type="paragraph" w:styleId="Heading1">
    <w:name w:val="heading 1"/>
    <w:basedOn w:val="Normal"/>
    <w:next w:val="Normal"/>
    <w:link w:val="Heading1Char"/>
    <w:uiPriority w:val="9"/>
    <w:qFormat/>
    <w:rsid w:val="00B06F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2F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03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0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09C"/>
  </w:style>
  <w:style w:type="paragraph" w:styleId="Footer">
    <w:name w:val="footer"/>
    <w:basedOn w:val="Normal"/>
    <w:link w:val="FooterChar"/>
    <w:uiPriority w:val="99"/>
    <w:unhideWhenUsed/>
    <w:rsid w:val="00AF20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09C"/>
  </w:style>
  <w:style w:type="character" w:styleId="PageNumber">
    <w:name w:val="page number"/>
    <w:basedOn w:val="DefaultParagraphFont"/>
    <w:uiPriority w:val="99"/>
    <w:semiHidden/>
    <w:unhideWhenUsed/>
    <w:rsid w:val="00AF209C"/>
  </w:style>
  <w:style w:type="paragraph" w:styleId="PlainText">
    <w:name w:val="Plain Text"/>
    <w:basedOn w:val="Normal"/>
    <w:link w:val="PlainTextChar"/>
    <w:uiPriority w:val="99"/>
    <w:unhideWhenUsed/>
    <w:rsid w:val="00AF209C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AF209C"/>
    <w:rPr>
      <w:rFonts w:ascii="Calibri" w:eastAsiaTheme="minorEastAsia" w:hAnsi="Calibri"/>
      <w:szCs w:val="21"/>
      <w:lang w:eastAsia="zh-CN"/>
    </w:rPr>
  </w:style>
  <w:style w:type="paragraph" w:customStyle="1" w:styleId="NoParagraphStyle">
    <w:name w:val="[No Paragraph Style]"/>
    <w:rsid w:val="009F584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Times" w:hAnsi="Times-Roman" w:cs="Times-Roman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06F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06F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F29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9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9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9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9D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2F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03D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7319A6"/>
    <w:pPr>
      <w:ind w:left="720"/>
      <w:contextualSpacing/>
    </w:pPr>
  </w:style>
  <w:style w:type="paragraph" w:customStyle="1" w:styleId="Numberedparagraph">
    <w:name w:val="Numbered paragraph"/>
    <w:basedOn w:val="ListParagraph"/>
    <w:link w:val="NumberedparagraphChar"/>
    <w:qFormat/>
    <w:rsid w:val="00AC559B"/>
    <w:pPr>
      <w:spacing w:before="240" w:after="240"/>
      <w:ind w:left="851" w:hanging="851"/>
      <w:contextualSpacing w:val="0"/>
    </w:pPr>
    <w:rPr>
      <w:rFonts w:ascii="Arial" w:hAnsi="Arial"/>
      <w:kern w:val="2"/>
      <w:sz w:val="24"/>
      <w14:ligatures w14:val="standardContextual"/>
    </w:rPr>
  </w:style>
  <w:style w:type="character" w:customStyle="1" w:styleId="NumberedparagraphChar">
    <w:name w:val="Numbered paragraph Char"/>
    <w:basedOn w:val="DefaultParagraphFont"/>
    <w:link w:val="Numberedparagraph"/>
    <w:rsid w:val="00AC559B"/>
    <w:rPr>
      <w:rFonts w:ascii="Arial" w:hAnsi="Arial"/>
      <w:kern w:val="2"/>
      <w:sz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22C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C4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F4D77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DD3D0D"/>
    <w:pPr>
      <w:spacing w:after="0" w:line="240" w:lineRule="auto"/>
    </w:pPr>
    <w:rPr>
      <w:rFonts w:ascii="Arial" w:eastAsia="Calibri" w:hAnsi="Arial" w:cs="Times New Roman"/>
      <w:sz w:val="24"/>
      <w:szCs w:val="24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D3D0D"/>
    <w:rPr>
      <w:color w:val="808080"/>
    </w:rPr>
  </w:style>
  <w:style w:type="paragraph" w:styleId="Revision">
    <w:name w:val="Revision"/>
    <w:hidden/>
    <w:uiPriority w:val="99"/>
    <w:semiHidden/>
    <w:rsid w:val="00FE44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t-andrews.ac.uk/media/environmental-health-and-safety-services/Safe-Evacuation-Persons-Needing-Assistance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4\Downloads\university-of-st-andrews-office-365-word-template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033A66AB674FA4A714F209EA0EC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64DF6-E339-4678-85A8-D536260013D2}"/>
      </w:docPartPr>
      <w:docPartBody>
        <w:p w:rsidR="005532EF" w:rsidRDefault="00F9236E" w:rsidP="00F9236E">
          <w:pPr>
            <w:pStyle w:val="6E033A66AB674FA4A714F209EA0ECF98"/>
          </w:pPr>
          <w:r w:rsidRPr="00962398">
            <w:rPr>
              <w:rStyle w:val="PlaceholderText"/>
              <w:color w:val="0E2841" w:themeColor="text2"/>
            </w:rPr>
            <w:t>Click or tap here to enter text.</w:t>
          </w:r>
        </w:p>
      </w:docPartBody>
    </w:docPart>
    <w:docPart>
      <w:docPartPr>
        <w:name w:val="7E6444AF097C431093581C17B616B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E8F57-BF9B-463A-99EA-EFDD1284E1DA}"/>
      </w:docPartPr>
      <w:docPartBody>
        <w:p w:rsidR="005532EF" w:rsidRDefault="00F9236E" w:rsidP="00F9236E">
          <w:pPr>
            <w:pStyle w:val="7E6444AF097C431093581C17B616BD63"/>
          </w:pPr>
          <w:r w:rsidRPr="00144E04">
            <w:rPr>
              <w:rStyle w:val="PlaceholderText"/>
              <w:color w:val="0E2841" w:themeColor="text2"/>
            </w:rPr>
            <w:t>Click or tap to enter a date.</w:t>
          </w:r>
        </w:p>
      </w:docPartBody>
    </w:docPart>
    <w:docPart>
      <w:docPartPr>
        <w:name w:val="B1C25ED915B1467F99CC21649EF18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D00F4-EE08-429F-ACC6-00D83C2EF90F}"/>
      </w:docPartPr>
      <w:docPartBody>
        <w:p w:rsidR="005532EF" w:rsidRDefault="00F9236E" w:rsidP="00F9236E">
          <w:pPr>
            <w:pStyle w:val="B1C25ED915B1467F99CC21649EF18587"/>
          </w:pPr>
          <w:r w:rsidRPr="00144E04">
            <w:rPr>
              <w:rStyle w:val="PlaceholderText"/>
              <w:color w:val="0E2841" w:themeColor="text2"/>
            </w:rPr>
            <w:t>Click or tap to enter a date.</w:t>
          </w:r>
        </w:p>
      </w:docPartBody>
    </w:docPart>
    <w:docPart>
      <w:docPartPr>
        <w:name w:val="D1E67F2E7AE4403595CCD0D61D915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6C705-2BC5-4A97-9293-AC4CA59FF330}"/>
      </w:docPartPr>
      <w:docPartBody>
        <w:p w:rsidR="005532EF" w:rsidRDefault="00F9236E" w:rsidP="00F9236E">
          <w:pPr>
            <w:pStyle w:val="D1E67F2E7AE4403595CCD0D61D91563D"/>
          </w:pPr>
          <w:r w:rsidRPr="00144E04">
            <w:rPr>
              <w:rStyle w:val="PlaceholderText"/>
              <w:color w:val="0E2841" w:themeColor="text2"/>
            </w:rPr>
            <w:t>Click or tap to enter a date.</w:t>
          </w:r>
        </w:p>
      </w:docPartBody>
    </w:docPart>
    <w:docPart>
      <w:docPartPr>
        <w:name w:val="9B74FEF487F342AB96DD82A243E8C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4E5CF-8C11-4BBB-BDF8-E64F33CCF39B}"/>
      </w:docPartPr>
      <w:docPartBody>
        <w:p w:rsidR="005532EF" w:rsidRDefault="00F9236E" w:rsidP="00F9236E">
          <w:pPr>
            <w:pStyle w:val="9B74FEF487F342AB96DD82A243E8C2B3"/>
          </w:pPr>
          <w:r w:rsidRPr="00144E04">
            <w:rPr>
              <w:rStyle w:val="PlaceholderText"/>
              <w:color w:val="0E2841" w:themeColor="text2"/>
            </w:rPr>
            <w:t>Click or tap here to enter text.</w:t>
          </w:r>
        </w:p>
      </w:docPartBody>
    </w:docPart>
    <w:docPart>
      <w:docPartPr>
        <w:name w:val="1C4AEE7CB0364840A5B3F1C8D16C6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F68E0-D160-479A-90B0-A37C52E310F4}"/>
      </w:docPartPr>
      <w:docPartBody>
        <w:p w:rsidR="005532EF" w:rsidRDefault="00F9236E" w:rsidP="00F9236E">
          <w:pPr>
            <w:pStyle w:val="1C4AEE7CB0364840A5B3F1C8D16C6131"/>
          </w:pPr>
          <w:r w:rsidRPr="00144E04">
            <w:rPr>
              <w:rStyle w:val="PlaceholderText"/>
              <w:color w:val="0E2841" w:themeColor="text2"/>
            </w:rPr>
            <w:t>Click or tap to enter a date.</w:t>
          </w:r>
        </w:p>
      </w:docPartBody>
    </w:docPart>
    <w:docPart>
      <w:docPartPr>
        <w:name w:val="FE97C25447DE40A989240D5DAE897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9CC95-B4D5-4449-B7AB-D2165724B3F2}"/>
      </w:docPartPr>
      <w:docPartBody>
        <w:p w:rsidR="005532EF" w:rsidRDefault="00F9236E" w:rsidP="00F9236E">
          <w:pPr>
            <w:pStyle w:val="FE97C25447DE40A989240D5DAE89716E"/>
          </w:pPr>
          <w:r w:rsidRPr="00144E04">
            <w:rPr>
              <w:rStyle w:val="PlaceholderText"/>
              <w:color w:val="0E2841" w:themeColor="text2"/>
            </w:rPr>
            <w:t>Click or tap to enter a date</w:t>
          </w:r>
          <w:r w:rsidRPr="007C4F12">
            <w:rPr>
              <w:rStyle w:val="PlaceholderText"/>
            </w:rPr>
            <w:t>.</w:t>
          </w:r>
        </w:p>
      </w:docPartBody>
    </w:docPart>
    <w:docPart>
      <w:docPartPr>
        <w:name w:val="23AFA4E0CDAC4FB0AA5B056526510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5A94D-C003-4AFE-9347-28A98F0559EF}"/>
      </w:docPartPr>
      <w:docPartBody>
        <w:p w:rsidR="005532EF" w:rsidRDefault="00F9236E" w:rsidP="00F9236E">
          <w:pPr>
            <w:pStyle w:val="23AFA4E0CDAC4FB0AA5B0565265105F8"/>
          </w:pPr>
          <w:r w:rsidRPr="00A531CA">
            <w:rPr>
              <w:rStyle w:val="PlaceholderText"/>
              <w:color w:val="0E2841" w:themeColor="text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-Roman">
    <w:altName w:val="Book Antiqu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6E"/>
    <w:rsid w:val="00184292"/>
    <w:rsid w:val="001C488D"/>
    <w:rsid w:val="004667DA"/>
    <w:rsid w:val="004F4C9B"/>
    <w:rsid w:val="005532EF"/>
    <w:rsid w:val="006D6FEA"/>
    <w:rsid w:val="00733900"/>
    <w:rsid w:val="008D7A09"/>
    <w:rsid w:val="00943A66"/>
    <w:rsid w:val="00970930"/>
    <w:rsid w:val="009C733C"/>
    <w:rsid w:val="00A22EE4"/>
    <w:rsid w:val="00A9338C"/>
    <w:rsid w:val="00B1292A"/>
    <w:rsid w:val="00B40364"/>
    <w:rsid w:val="00C10575"/>
    <w:rsid w:val="00C9264C"/>
    <w:rsid w:val="00D959B9"/>
    <w:rsid w:val="00E1040E"/>
    <w:rsid w:val="00E11DBB"/>
    <w:rsid w:val="00ED25B0"/>
    <w:rsid w:val="00EF2D58"/>
    <w:rsid w:val="00F9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236E"/>
    <w:rPr>
      <w:color w:val="808080"/>
    </w:rPr>
  </w:style>
  <w:style w:type="paragraph" w:customStyle="1" w:styleId="6E033A66AB674FA4A714F209EA0ECF98">
    <w:name w:val="6E033A66AB674FA4A714F209EA0ECF98"/>
    <w:rsid w:val="00F9236E"/>
  </w:style>
  <w:style w:type="paragraph" w:customStyle="1" w:styleId="7E6444AF097C431093581C17B616BD63">
    <w:name w:val="7E6444AF097C431093581C17B616BD63"/>
    <w:rsid w:val="00F9236E"/>
  </w:style>
  <w:style w:type="paragraph" w:customStyle="1" w:styleId="B1C25ED915B1467F99CC21649EF18587">
    <w:name w:val="B1C25ED915B1467F99CC21649EF18587"/>
    <w:rsid w:val="00F9236E"/>
  </w:style>
  <w:style w:type="paragraph" w:customStyle="1" w:styleId="D1E67F2E7AE4403595CCD0D61D91563D">
    <w:name w:val="D1E67F2E7AE4403595CCD0D61D91563D"/>
    <w:rsid w:val="00F9236E"/>
  </w:style>
  <w:style w:type="paragraph" w:customStyle="1" w:styleId="9B74FEF487F342AB96DD82A243E8C2B3">
    <w:name w:val="9B74FEF487F342AB96DD82A243E8C2B3"/>
    <w:rsid w:val="00F9236E"/>
  </w:style>
  <w:style w:type="paragraph" w:customStyle="1" w:styleId="1C4AEE7CB0364840A5B3F1C8D16C6131">
    <w:name w:val="1C4AEE7CB0364840A5B3F1C8D16C6131"/>
    <w:rsid w:val="00F9236E"/>
  </w:style>
  <w:style w:type="paragraph" w:customStyle="1" w:styleId="FE97C25447DE40A989240D5DAE89716E">
    <w:name w:val="FE97C25447DE40A989240D5DAE89716E"/>
    <w:rsid w:val="00F9236E"/>
  </w:style>
  <w:style w:type="paragraph" w:customStyle="1" w:styleId="23AFA4E0CDAC4FB0AA5B0565265105F8">
    <w:name w:val="23AFA4E0CDAC4FB0AA5B0565265105F8"/>
    <w:rsid w:val="00F923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D93338965BB4BA1C0875F9FE30A34" ma:contentTypeVersion="19" ma:contentTypeDescription="Create a new document." ma:contentTypeScope="" ma:versionID="c513c7e0f075378df399f2c538ac94fd">
  <xsd:schema xmlns:xsd="http://www.w3.org/2001/XMLSchema" xmlns:xs="http://www.w3.org/2001/XMLSchema" xmlns:p="http://schemas.microsoft.com/office/2006/metadata/properties" xmlns:ns2="074c75cb-6c28-4d10-b5c0-4898ad5cb5f4" xmlns:ns3="12c1d019-452c-4f5f-9397-ffc6d392f7a1" xmlns:ns4="8ef36187-81dd-4db7-8c53-90486c20b1c4" targetNamespace="http://schemas.microsoft.com/office/2006/metadata/properties" ma:root="true" ma:fieldsID="fb9a58309e978a00d1318873e4ac41ff" ns2:_="" ns3:_="" ns4:_="">
    <xsd:import namespace="074c75cb-6c28-4d10-b5c0-4898ad5cb5f4"/>
    <xsd:import namespace="12c1d019-452c-4f5f-9397-ffc6d392f7a1"/>
    <xsd:import namespace="8ef36187-81dd-4db7-8c53-90486c20b1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c75cb-6c28-4d10-b5c0-4898ad5cb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0da81f9-6af2-4f4e-af6b-6c9f66f5c4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1d019-452c-4f5f-9397-ffc6d392f7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74aaab-0f47-4bbb-ab0c-47954571f3e0}" ma:internalName="TaxCatchAll" ma:showField="CatchAllData" ma:web="8ef36187-81dd-4db7-8c53-90486c20b1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36187-81dd-4db7-8c53-90486c20b1c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4c75cb-6c28-4d10-b5c0-4898ad5cb5f4">
      <Terms xmlns="http://schemas.microsoft.com/office/infopath/2007/PartnerControls"/>
    </lcf76f155ced4ddcb4097134ff3c332f>
    <TaxCatchAll xmlns="12c1d019-452c-4f5f-9397-ffc6d392f7a1" xsi:nil="true"/>
  </documentManagement>
</p:properties>
</file>

<file path=customXml/itemProps1.xml><?xml version="1.0" encoding="utf-8"?>
<ds:datastoreItem xmlns:ds="http://schemas.openxmlformats.org/officeDocument/2006/customXml" ds:itemID="{41DBC1BB-C328-4126-A506-986F9B585E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4A7261-526E-4423-A191-AAEC3143E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c75cb-6c28-4d10-b5c0-4898ad5cb5f4"/>
    <ds:schemaRef ds:uri="12c1d019-452c-4f5f-9397-ffc6d392f7a1"/>
    <ds:schemaRef ds:uri="8ef36187-81dd-4db7-8c53-90486c20b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6C5D57-85C8-4A84-A0B1-7DFE209908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781DE3-C3C1-4D00-A5BE-E495E74E7AA3}">
  <ds:schemaRefs>
    <ds:schemaRef ds:uri="http://schemas.microsoft.com/office/2006/metadata/properties"/>
    <ds:schemaRef ds:uri="http://schemas.microsoft.com/office/infopath/2007/PartnerControls"/>
    <ds:schemaRef ds:uri="074c75cb-6c28-4d10-b5c0-4898ad5cb5f4"/>
    <ds:schemaRef ds:uri="12c1d019-452c-4f5f-9397-ffc6d392f7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university-of-st-andrews-office-365-word-template (2)</Template>
  <TotalTime>4</TotalTime>
  <Pages>3</Pages>
  <Words>508</Words>
  <Characters>2899</Characters>
  <Application>Microsoft Office Word</Application>
  <DocSecurity>0</DocSecurity>
  <Lines>24</Lines>
  <Paragraphs>6</Paragraphs>
  <ScaleCrop>false</ScaleCrop>
  <Company>University of St Andrews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Osborne</dc:creator>
  <cp:keywords/>
  <dc:description/>
  <cp:lastModifiedBy>Carina Evans</cp:lastModifiedBy>
  <cp:revision>8</cp:revision>
  <dcterms:created xsi:type="dcterms:W3CDTF">2026-08-25T11:58:00Z</dcterms:created>
  <dcterms:modified xsi:type="dcterms:W3CDTF">2026-09-23T08:38:00Z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0x010100EC3D93338965BB4BA1C0875F9FE30A34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